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D33" w:rsidRDefault="00C5545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4572000</wp:posOffset>
                </wp:positionV>
                <wp:extent cx="5029200" cy="365760"/>
                <wp:effectExtent l="0" t="0" r="2540" b="25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id w:val="158618674"/>
                              <w:placeholder>
                                <w:docPart w:val="795EC779A0230345825D3420FD94A1BA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935D33" w:rsidRDefault="00ED5B76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Insert SCHOOL/CLASS NAME here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72.8pt;margin-top:5in;width:396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" o:allowincell="f" filled="f" stroked="f">
                <v:textbox>
                  <w:txbxContent>
                    <w:sdt>
                      <w:sdtPr>
                        <w:rPr>
                          <w:sz w:val="28"/>
                          <w:szCs w:val="28"/>
                        </w:rPr>
                        <w:id w:val="158618674"/>
                        <w:placeholder>
                          <w:docPart w:val="795EC779A0230345825D3420FD94A1BA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935D33" w:rsidRDefault="00ED5B76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Insert SCHOOL/CLASS NAME here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5212080</wp:posOffset>
                </wp:positionV>
                <wp:extent cx="1051560" cy="1460500"/>
                <wp:effectExtent l="0" t="5080" r="2540" b="0"/>
                <wp:wrapSquare wrapText="bothSides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5D33" w:rsidRDefault="005D150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66775" cy="1353820"/>
                                  <wp:effectExtent l="19050" t="0" r="9525" b="0"/>
                                  <wp:docPr id="1" name="Picture 1" descr="\\Edmin2a\development\Developers\pestrada\EDUCATION.WORLD\CERTIFICATE_TEMPLATES\wormy\New Folder\worm_graduation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Edmin2a\development\Developers\pestrada\EDUCATION.WORLD\CERTIFICATE_TEMPLATES\wormy\New Folder\worm_graduation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353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in;margin-top:410.4pt;width:82.8pt;height:1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" o:allowincell="f" filled="f" stroked="f">
                <v:textbox>
                  <w:txbxContent>
                    <w:p w:rsidR="00935D33" w:rsidRDefault="005D150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66775" cy="1353820"/>
                            <wp:effectExtent l="19050" t="0" r="9525" b="0"/>
                            <wp:docPr id="1" name="Picture 1" descr="\\Edmin2a\development\Developers\pestrada\EDUCATION.WORLD\CERTIFICATE_TEMPLATES\wormy\New Folder\worm_graduation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Edmin2a\development\Developers\pestrada\EDUCATION.WORLD\CERTIFICATE_TEMPLATES\wormy\New Folder\worm_graduation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353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3566160</wp:posOffset>
                </wp:positionV>
                <wp:extent cx="5029200" cy="365760"/>
                <wp:effectExtent l="0" t="0" r="2540" b="508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id w:val="158618673"/>
                              <w:placeholder>
                                <w:docPart w:val="795EC779A0230345825D3420FD94A1BA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935D33" w:rsidRDefault="00ED5B76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Insert DATE here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72.8pt;margin-top:280.8pt;width:396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" o:allowincell="f" filled="f" stroked="f">
                <v:textbox>
                  <w:txbxContent>
                    <w:sdt>
                      <w:sdtPr>
                        <w:rPr>
                          <w:sz w:val="28"/>
                          <w:szCs w:val="28"/>
                        </w:rPr>
                        <w:id w:val="158618673"/>
                        <w:placeholder>
                          <w:docPart w:val="795EC779A0230345825D3420FD94A1BA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935D33" w:rsidRDefault="00ED5B76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Insert DATE here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2560320</wp:posOffset>
                </wp:positionV>
                <wp:extent cx="5029200" cy="365760"/>
                <wp:effectExtent l="0" t="0" r="2540" b="0"/>
                <wp:wrapSquare wrapText="bothSides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id w:val="158618672"/>
                              <w:placeholder>
                                <w:docPart w:val="795EC779A0230345825D3420FD94A1BA"/>
                              </w:placeholder>
                              <w:comboBox>
                                <w:listItem w:value="Choose an item."/>
                              </w:comboBox>
                            </w:sdtPr>
                            <w:sdtEndPr/>
                            <w:sdtContent>
                              <w:p w:rsidR="00935D33" w:rsidRDefault="00ED5B76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Insert NAME here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72.8pt;margin-top:201.6pt;width:396pt;height:28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" o:allowincell="f" filled="f" stroked="f">
                <v:textbox>
                  <w:txbxContent>
                    <w:sdt>
                      <w:sdtPr>
                        <w:rPr>
                          <w:sz w:val="28"/>
                          <w:szCs w:val="28"/>
                        </w:rPr>
                        <w:id w:val="158618672"/>
                        <w:placeholder>
                          <w:docPart w:val="795EC779A0230345825D3420FD94A1BA"/>
                        </w:placeholder>
                        <w:comboBox>
                          <w:listItem w:value="Choose an item."/>
                        </w:comboBox>
                      </w:sdtPr>
                      <w:sdtEndPr/>
                      <w:sdtContent>
                        <w:p w:rsidR="00935D33" w:rsidRDefault="00ED5B76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Insert NAME here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326880" cy="7040880"/>
                <wp:effectExtent l="0" t="0" r="0" b="0"/>
                <wp:wrapSquare wrapText="bothSides"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6880" cy="7040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5D33" w:rsidRDefault="00ED5B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131935" cy="7006590"/>
                                  <wp:effectExtent l="19050" t="0" r="0" b="0"/>
                                  <wp:docPr id="7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1935" cy="7006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0;margin-top:0;width:734.4pt;height:554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" o:allowincell="f" filled="f" stroked="f">
                <v:textbox inset="0,0,0,0">
                  <w:txbxContent>
                    <w:p w:rsidR="00935D33" w:rsidRDefault="00ED5B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131935" cy="7006590"/>
                            <wp:effectExtent l="19050" t="0" r="0" b="0"/>
                            <wp:docPr id="7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1935" cy="7006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35D33">
      <w:pgSz w:w="15840" w:h="12240" w:orient="landscape" w:code="1"/>
      <w:pgMar w:top="576" w:right="576" w:bottom="576" w:left="5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452"/>
    <w:rsid w:val="005D1503"/>
    <w:rsid w:val="00935D33"/>
    <w:rsid w:val="00C55452"/>
    <w:rsid w:val="00ED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 w:cs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" w:hAnsi="Times" w:cs="Times New Roman"/>
      <w:b/>
      <w:bCs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" w:hAnsi="Times" w:cs="Times New Roman"/>
      <w:b/>
      <w:bCs/>
      <w:i/>
      <w:iCs/>
      <w:sz w:val="40"/>
      <w:szCs w:val="4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5B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B7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D5B7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 w:cs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" w:hAnsi="Times" w:cs="Times New Roman"/>
      <w:b/>
      <w:bCs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" w:hAnsi="Times" w:cs="Times New Roman"/>
      <w:b/>
      <w:bCs/>
      <w:i/>
      <w:iCs/>
      <w:sz w:val="40"/>
      <w:szCs w:val="4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5B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B7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D5B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TS10188577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95EC779A0230345825D3420FD94A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04C42-AAFC-C74D-9603-F37F95E2E56C}"/>
      </w:docPartPr>
      <w:docPartBody>
        <w:p w:rsidR="00000000" w:rsidRDefault="00BC6C56">
          <w:pPr>
            <w:pStyle w:val="795EC779A0230345825D3420FD94A1BA"/>
          </w:pPr>
          <w:r w:rsidRPr="007F3F69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95EC779A0230345825D3420FD94A1BA">
    <w:name w:val="795EC779A0230345825D3420FD94A1BA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95EC779A0230345825D3420FD94A1BA">
    <w:name w:val="795EC779A0230345825D3420FD94A1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C47F3E1-9D1D-4103-9098-DA1EAA4F0E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TS101885772.dotx</Template>
  <TotalTime>0</TotalTime>
  <Pages>1</Pages>
  <Words>0</Words>
  <Characters>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Links>
    <vt:vector size="12" baseType="variant">
      <vt:variant>
        <vt:i4>6881406</vt:i4>
      </vt:variant>
      <vt:variant>
        <vt:i4>1061</vt:i4>
      </vt:variant>
      <vt:variant>
        <vt:i4>1025</vt:i4>
      </vt:variant>
      <vt:variant>
        <vt:i4>1</vt:i4>
      </vt:variant>
      <vt:variant>
        <vt:lpwstr>\\Edmin2a\development\Developers\pestrada\EDUCATION.WORLD\CERTIFICATE_TEMPLATES\wormy\New Folder\worm_graduation.gif</vt:lpwstr>
      </vt:variant>
      <vt:variant>
        <vt:lpwstr/>
      </vt:variant>
      <vt:variant>
        <vt:i4>8323119</vt:i4>
      </vt:variant>
      <vt:variant>
        <vt:i4>1100</vt:i4>
      </vt:variant>
      <vt:variant>
        <vt:i4>1026</vt:i4>
      </vt:variant>
      <vt:variant>
        <vt:i4>1</vt:i4>
      </vt:variant>
      <vt:variant>
        <vt:lpwstr>\\Edmin2a\development\Developers\pestrada\EDUCATION.WORLD\CERTIFICATE_TEMPLATES\frames_titles\cert_diploma.gif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Laurel Yan</dc:creator>
  <cp:keywords/>
  <cp:lastModifiedBy>Laurel Yan</cp:lastModifiedBy>
  <cp:revision>1</cp:revision>
  <dcterms:created xsi:type="dcterms:W3CDTF">2014-03-12T02:56:00Z</dcterms:created>
  <dcterms:modified xsi:type="dcterms:W3CDTF">2014-03-12T02:56:00Z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TC018857729991</vt:lpwstr>
  </property>
</Properties>
</file>