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rPr>
          <w:rFonts w:ascii="Calibri" w:hAnsi="Calibri"/>
          <w:sz w:val="22"/>
          <w:szCs w:val="22"/>
        </w:rPr>
        <w:alias w:val="Name"/>
        <w:tag w:val="Name"/>
        <w:id w:val="203846647"/>
        <w:placeholder>
          <w:docPart w:val="1DA64530418244C985E8EB02E3FA7DE0"/>
        </w:placeholder>
        <w:temporary/>
        <w:showingPlcHdr/>
      </w:sdtPr>
      <w:sdtEndPr/>
      <w:sdtContent>
        <w:p w:rsidR="00CA7C59" w:rsidRPr="00176594" w:rsidRDefault="00095B9A">
          <w:pPr>
            <w:pStyle w:val="Name"/>
            <w:rPr>
              <w:rFonts w:ascii="Calibri" w:hAnsi="Calibri"/>
              <w:sz w:val="22"/>
              <w:szCs w:val="22"/>
            </w:rPr>
          </w:pPr>
          <w:r w:rsidRPr="00351655">
            <w:rPr>
              <w:rFonts w:ascii="Calibri" w:hAnsi="Calibri"/>
              <w:b/>
              <w:sz w:val="32"/>
              <w:szCs w:val="22"/>
            </w:rPr>
            <w:t>[</w:t>
          </w:r>
          <w:proofErr w:type="gramStart"/>
          <w:r w:rsidRPr="00351655">
            <w:rPr>
              <w:rFonts w:ascii="Calibri" w:hAnsi="Calibri"/>
              <w:b/>
              <w:sz w:val="32"/>
              <w:szCs w:val="22"/>
            </w:rPr>
            <w:t>Your</w:t>
          </w:r>
          <w:proofErr w:type="gramEnd"/>
          <w:r w:rsidRPr="00351655">
            <w:rPr>
              <w:rFonts w:ascii="Calibri" w:hAnsi="Calibri"/>
              <w:b/>
              <w:sz w:val="32"/>
              <w:szCs w:val="22"/>
            </w:rPr>
            <w:t xml:space="preserve"> Name]</w:t>
          </w:r>
        </w:p>
      </w:sdtContent>
    </w:sdt>
    <w:tbl>
      <w:tblPr>
        <w:tblW w:w="5000" w:type="pct"/>
        <w:tblLook w:val="0000" w:firstRow="0" w:lastRow="0" w:firstColumn="0" w:lastColumn="0" w:noHBand="0" w:noVBand="0"/>
      </w:tblPr>
      <w:tblGrid>
        <w:gridCol w:w="2166"/>
        <w:gridCol w:w="71"/>
        <w:gridCol w:w="6618"/>
        <w:gridCol w:w="7"/>
      </w:tblGrid>
      <w:tr w:rsidR="00176594" w:rsidRPr="00176594" w:rsidTr="00095B9A">
        <w:tc>
          <w:tcPr>
            <w:tcW w:w="5000" w:type="pct"/>
            <w:gridSpan w:val="4"/>
          </w:tcPr>
          <w:p w:rsidR="00176594" w:rsidRPr="00176594" w:rsidRDefault="00176594">
            <w:pPr>
              <w:pStyle w:val="SectionTitle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personal details</w:t>
            </w:r>
          </w:p>
        </w:tc>
      </w:tr>
      <w:tr w:rsidR="00176594" w:rsidRPr="00176594" w:rsidTr="00176594">
        <w:tc>
          <w:tcPr>
            <w:tcW w:w="1262" w:type="pct"/>
            <w:gridSpan w:val="2"/>
          </w:tcPr>
          <w:p w:rsidR="00176594" w:rsidRPr="00176594" w:rsidRDefault="00176594" w:rsidP="00176594">
            <w:pPr>
              <w:pStyle w:val="SectionTitle"/>
              <w:pBdr>
                <w:bottom w:val="none" w:sz="0" w:space="0" w:color="auto"/>
              </w:pBd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738" w:type="pct"/>
            <w:gridSpan w:val="2"/>
          </w:tcPr>
          <w:p w:rsidR="00176594" w:rsidRDefault="00176594" w:rsidP="00176594">
            <w:pPr>
              <w:pStyle w:val="SectionTitle"/>
              <w:pBdr>
                <w:bottom w:val="none" w:sz="0" w:space="0" w:color="auto"/>
              </w:pBdr>
              <w:tabs>
                <w:tab w:val="center" w:pos="3202"/>
              </w:tabs>
              <w:rPr>
                <w:rFonts w:ascii="Calibri" w:hAnsi="Calibri"/>
                <w:sz w:val="22"/>
                <w:szCs w:val="22"/>
              </w:rPr>
            </w:pPr>
            <w:sdt>
              <w:sdtPr>
                <w:rPr>
                  <w:rFonts w:ascii="Calibri" w:hAnsi="Calibri"/>
                  <w:sz w:val="22"/>
                  <w:szCs w:val="22"/>
                </w:rPr>
                <w:alias w:val="Email"/>
                <w:tag w:val="Email"/>
                <w:id w:val="778605772"/>
                <w:placeholder>
                  <w:docPart w:val="962768C2AD224C3CB0828B5B3B113F35"/>
                </w:placeholder>
                <w:temporary/>
                <w:showingPlcHdr/>
              </w:sdtPr>
              <w:sdtContent>
                <w:r w:rsidRPr="00176594">
                  <w:rPr>
                    <w:rFonts w:ascii="Calibri" w:hAnsi="Calibri"/>
                    <w:caps w:val="0"/>
                    <w:sz w:val="22"/>
                    <w:szCs w:val="22"/>
                  </w:rPr>
                  <w:t>[</w:t>
                </w:r>
                <w:r>
                  <w:rPr>
                    <w:rFonts w:ascii="Calibri" w:hAnsi="Calibri"/>
                    <w:caps w:val="0"/>
                    <w:sz w:val="22"/>
                    <w:szCs w:val="22"/>
                  </w:rPr>
                  <w:t>Email</w:t>
                </w:r>
                <w:r w:rsidRPr="00176594">
                  <w:rPr>
                    <w:rFonts w:ascii="Calibri" w:hAnsi="Calibri"/>
                    <w:caps w:val="0"/>
                    <w:sz w:val="22"/>
                    <w:szCs w:val="22"/>
                  </w:rPr>
                  <w:t>]</w:t>
                </w:r>
              </w:sdtContent>
            </w:sdt>
            <w:r>
              <w:rPr>
                <w:rFonts w:ascii="Calibri" w:hAnsi="Calibri"/>
                <w:sz w:val="22"/>
                <w:szCs w:val="22"/>
              </w:rPr>
              <w:tab/>
            </w:r>
          </w:p>
          <w:p w:rsidR="00351655" w:rsidRDefault="00176594" w:rsidP="00351655">
            <w:pPr>
              <w:tabs>
                <w:tab w:val="left" w:pos="1980"/>
                <w:tab w:val="left" w:pos="5430"/>
              </w:tabs>
              <w:spacing w:after="0"/>
              <w:rPr>
                <w:rFonts w:ascii="Calibri" w:hAnsi="Calibri"/>
                <w:szCs w:val="22"/>
              </w:rPr>
            </w:pPr>
            <w:sdt>
              <w:sdtPr>
                <w:rPr>
                  <w:rFonts w:ascii="Calibri" w:hAnsi="Calibri"/>
                  <w:szCs w:val="22"/>
                </w:rPr>
                <w:alias w:val="Phone"/>
                <w:tag w:val="Phone"/>
                <w:id w:val="-441152236"/>
                <w:placeholder>
                  <w:docPart w:val="05AA758B4CEA4128BFA09F1DF6847945"/>
                </w:placeholder>
                <w:temporary/>
                <w:showingPlcHdr/>
              </w:sdtPr>
              <w:sdtContent>
                <w:r w:rsidRPr="00176594">
                  <w:rPr>
                    <w:rFonts w:ascii="Calibri" w:hAnsi="Calibri"/>
                    <w:caps/>
                    <w:szCs w:val="22"/>
                  </w:rPr>
                  <w:t>[</w:t>
                </w:r>
                <w:r w:rsidR="00351655">
                  <w:rPr>
                    <w:rFonts w:ascii="Calibri" w:hAnsi="Calibri"/>
                    <w:szCs w:val="22"/>
                  </w:rPr>
                  <w:t>Phone</w:t>
                </w:r>
                <w:r w:rsidRPr="00176594">
                  <w:rPr>
                    <w:rFonts w:ascii="Calibri" w:hAnsi="Calibri"/>
                    <w:caps/>
                    <w:szCs w:val="22"/>
                  </w:rPr>
                  <w:t>]</w:t>
                </w:r>
              </w:sdtContent>
            </w:sdt>
            <w:r w:rsidR="00351655">
              <w:rPr>
                <w:rFonts w:ascii="Calibri" w:hAnsi="Calibri"/>
                <w:szCs w:val="22"/>
              </w:rPr>
              <w:tab/>
            </w:r>
          </w:p>
          <w:p w:rsidR="00176594" w:rsidRPr="00176594" w:rsidRDefault="00351655" w:rsidP="00351655">
            <w:pPr>
              <w:tabs>
                <w:tab w:val="left" w:pos="1980"/>
                <w:tab w:val="left" w:pos="5430"/>
              </w:tabs>
            </w:pPr>
            <w:sdt>
              <w:sdtPr>
                <w:rPr>
                  <w:rFonts w:ascii="Calibri" w:hAnsi="Calibri"/>
                  <w:szCs w:val="22"/>
                </w:rPr>
                <w:alias w:val="Address"/>
                <w:tag w:val="Address"/>
                <w:id w:val="2031604661"/>
                <w:placeholder>
                  <w:docPart w:val="71A55A249F87488B9ACAA66339C6E068"/>
                </w:placeholder>
                <w:temporary/>
                <w:showingPlcHdr/>
              </w:sdtPr>
              <w:sdtContent>
                <w:r w:rsidRPr="00176594">
                  <w:rPr>
                    <w:rFonts w:ascii="Calibri" w:hAnsi="Calibri"/>
                    <w:caps/>
                    <w:szCs w:val="22"/>
                  </w:rPr>
                  <w:t>[</w:t>
                </w:r>
                <w:r w:rsidRPr="00351655">
                  <w:rPr>
                    <w:rFonts w:ascii="Calibri" w:hAnsi="Calibri"/>
                    <w:szCs w:val="22"/>
                  </w:rPr>
                  <w:t>Address</w:t>
                </w:r>
                <w:r w:rsidRPr="00176594">
                  <w:rPr>
                    <w:rFonts w:ascii="Calibri" w:hAnsi="Calibri"/>
                    <w:caps/>
                    <w:szCs w:val="22"/>
                  </w:rPr>
                  <w:t>]</w:t>
                </w:r>
              </w:sdtContent>
            </w:sdt>
            <w:r>
              <w:rPr>
                <w:rFonts w:ascii="Calibri" w:hAnsi="Calibri"/>
                <w:szCs w:val="22"/>
              </w:rPr>
              <w:tab/>
            </w:r>
          </w:p>
        </w:tc>
      </w:tr>
      <w:tr w:rsidR="00CA7C59" w:rsidRPr="00176594" w:rsidTr="00095B9A">
        <w:tc>
          <w:tcPr>
            <w:tcW w:w="5000" w:type="pct"/>
            <w:gridSpan w:val="4"/>
          </w:tcPr>
          <w:p w:rsidR="00CA7C59" w:rsidRPr="00176594" w:rsidRDefault="00176594">
            <w:pPr>
              <w:pStyle w:val="SectionTitle"/>
              <w:rPr>
                <w:rFonts w:ascii="Calibri" w:hAnsi="Calibri"/>
                <w:sz w:val="22"/>
                <w:szCs w:val="22"/>
              </w:rPr>
            </w:pPr>
            <w:r w:rsidRPr="00176594">
              <w:rPr>
                <w:rFonts w:ascii="Calibri" w:hAnsi="Calibri"/>
                <w:sz w:val="22"/>
                <w:szCs w:val="22"/>
              </w:rPr>
              <w:t>Personal statement</w:t>
            </w:r>
          </w:p>
        </w:tc>
      </w:tr>
      <w:tr w:rsidR="00CA7C59" w:rsidRPr="00176594" w:rsidTr="00095B9A">
        <w:trPr>
          <w:gridAfter w:val="1"/>
          <w:wAfter w:w="4" w:type="pct"/>
        </w:trPr>
        <w:tc>
          <w:tcPr>
            <w:tcW w:w="1222" w:type="pct"/>
          </w:tcPr>
          <w:p w:rsidR="00CA7C59" w:rsidRPr="00176594" w:rsidRDefault="00CA7C59">
            <w:pPr>
              <w:rPr>
                <w:rFonts w:ascii="Calibri" w:hAnsi="Calibri"/>
                <w:szCs w:val="22"/>
              </w:rPr>
            </w:pPr>
          </w:p>
        </w:tc>
        <w:sdt>
          <w:sdtPr>
            <w:rPr>
              <w:rFonts w:ascii="Calibri" w:hAnsi="Calibri"/>
              <w:szCs w:val="22"/>
            </w:rPr>
            <w:alias w:val="Objective"/>
            <w:tag w:val="Objective"/>
            <w:id w:val="203846674"/>
            <w:placeholder>
              <w:docPart w:val="3E38454F8CEB4472B6B6F7F3FB3C97EA"/>
            </w:placeholder>
            <w:temporary/>
            <w:showingPlcHdr/>
          </w:sdtPr>
          <w:sdtEndPr/>
          <w:sdtContent>
            <w:tc>
              <w:tcPr>
                <w:tcW w:w="3774" w:type="pct"/>
                <w:gridSpan w:val="2"/>
              </w:tcPr>
              <w:p w:rsidR="00CA7C59" w:rsidRPr="00176594" w:rsidRDefault="00095B9A" w:rsidP="00095B9A">
                <w:pPr>
                  <w:rPr>
                    <w:rFonts w:ascii="Calibri" w:hAnsi="Calibri"/>
                    <w:szCs w:val="22"/>
                  </w:rPr>
                </w:pPr>
                <w:r w:rsidRPr="00176594">
                  <w:rPr>
                    <w:rFonts w:ascii="Calibri" w:hAnsi="Calibri"/>
                    <w:szCs w:val="22"/>
                  </w:rPr>
                  <w:t>[Objective]</w:t>
                </w:r>
              </w:p>
            </w:tc>
          </w:sdtContent>
        </w:sdt>
      </w:tr>
      <w:tr w:rsidR="00CA7C59" w:rsidRPr="00176594" w:rsidTr="00095B9A">
        <w:tc>
          <w:tcPr>
            <w:tcW w:w="5000" w:type="pct"/>
            <w:gridSpan w:val="4"/>
          </w:tcPr>
          <w:p w:rsidR="00CA7C59" w:rsidRPr="00176594" w:rsidRDefault="00CA7C59">
            <w:pPr>
              <w:pStyle w:val="SectionTitle"/>
              <w:rPr>
                <w:rFonts w:ascii="Calibri" w:hAnsi="Calibri"/>
                <w:sz w:val="22"/>
                <w:szCs w:val="22"/>
              </w:rPr>
            </w:pPr>
            <w:r w:rsidRPr="00176594">
              <w:rPr>
                <w:rFonts w:ascii="Calibri" w:hAnsi="Calibri"/>
                <w:sz w:val="22"/>
                <w:szCs w:val="22"/>
              </w:rPr>
              <w:t>Experience</w:t>
            </w:r>
          </w:p>
        </w:tc>
      </w:tr>
      <w:tr w:rsidR="00CA7C59" w:rsidRPr="00176594" w:rsidTr="00095B9A">
        <w:trPr>
          <w:gridAfter w:val="1"/>
          <w:wAfter w:w="4" w:type="pct"/>
        </w:trPr>
        <w:tc>
          <w:tcPr>
            <w:tcW w:w="1222" w:type="pct"/>
          </w:tcPr>
          <w:p w:rsidR="00CA7C59" w:rsidRPr="00176594" w:rsidRDefault="00CA7C59">
            <w:pPr>
              <w:rPr>
                <w:rFonts w:ascii="Calibri" w:hAnsi="Calibri"/>
                <w:szCs w:val="22"/>
              </w:rPr>
            </w:pPr>
          </w:p>
        </w:tc>
        <w:tc>
          <w:tcPr>
            <w:tcW w:w="3774" w:type="pct"/>
            <w:gridSpan w:val="2"/>
          </w:tcPr>
          <w:p w:rsidR="00CA7C59" w:rsidRPr="00176594" w:rsidRDefault="00F846F5">
            <w:pPr>
              <w:pStyle w:val="CompanyName1"/>
              <w:tabs>
                <w:tab w:val="right" w:pos="-12412"/>
              </w:tabs>
              <w:rPr>
                <w:rFonts w:ascii="Calibri" w:hAnsi="Calibri"/>
                <w:szCs w:val="22"/>
              </w:rPr>
            </w:pPr>
            <w:sdt>
              <w:sdtPr>
                <w:rPr>
                  <w:rFonts w:ascii="Calibri" w:hAnsi="Calibri"/>
                  <w:szCs w:val="22"/>
                </w:rPr>
                <w:alias w:val="Dates"/>
                <w:tag w:val="Dates"/>
                <w:id w:val="203846701"/>
                <w:placeholder>
                  <w:docPart w:val="1E6E6B370CB040658E09588C7815B57D"/>
                </w:placeholder>
                <w:temporary/>
                <w:showingPlcHdr/>
              </w:sdtPr>
              <w:sdtEndPr/>
              <w:sdtContent>
                <w:r w:rsidR="00095B9A" w:rsidRPr="00176594">
                  <w:rPr>
                    <w:rFonts w:ascii="Calibri" w:hAnsi="Calibri"/>
                    <w:szCs w:val="22"/>
                  </w:rPr>
                  <w:t>[Year – Year]</w:t>
                </w:r>
              </w:sdtContent>
            </w:sdt>
            <w:r w:rsidR="00CA7C59" w:rsidRPr="00176594">
              <w:rPr>
                <w:rFonts w:ascii="Calibri" w:hAnsi="Calibri"/>
                <w:szCs w:val="22"/>
              </w:rPr>
              <w:tab/>
            </w:r>
            <w:sdt>
              <w:sdtPr>
                <w:rPr>
                  <w:rFonts w:ascii="Calibri" w:hAnsi="Calibri"/>
                  <w:szCs w:val="22"/>
                </w:rPr>
                <w:alias w:val="Company"/>
                <w:tag w:val="Company"/>
                <w:id w:val="203846729"/>
                <w:placeholder>
                  <w:docPart w:val="A5C89BDB5883462997A4928E65B194FF"/>
                </w:placeholder>
                <w:temporary/>
                <w:showingPlcHdr/>
              </w:sdtPr>
              <w:sdtEndPr/>
              <w:sdtContent>
                <w:r w:rsidR="00095B9A" w:rsidRPr="00176594">
                  <w:rPr>
                    <w:rFonts w:ascii="Calibri" w:hAnsi="Calibri"/>
                    <w:szCs w:val="22"/>
                  </w:rPr>
                  <w:t>[Company Name]</w:t>
                </w:r>
              </w:sdtContent>
            </w:sdt>
            <w:r w:rsidR="00CA7C59" w:rsidRPr="00176594">
              <w:rPr>
                <w:rFonts w:ascii="Calibri" w:hAnsi="Calibri"/>
                <w:szCs w:val="22"/>
              </w:rPr>
              <w:tab/>
            </w:r>
            <w:sdt>
              <w:sdtPr>
                <w:rPr>
                  <w:rFonts w:ascii="Calibri" w:hAnsi="Calibri"/>
                  <w:szCs w:val="22"/>
                </w:rPr>
                <w:alias w:val="City, ST"/>
                <w:tag w:val="City, ST"/>
                <w:id w:val="203846756"/>
                <w:placeholder>
                  <w:docPart w:val="34B48A81EEA9486992A2A556FB1A38E4"/>
                </w:placeholder>
                <w:temporary/>
                <w:showingPlcHdr/>
              </w:sdtPr>
              <w:sdtEndPr/>
              <w:sdtContent>
                <w:r w:rsidR="00095B9A" w:rsidRPr="00176594">
                  <w:rPr>
                    <w:rFonts w:ascii="Calibri" w:hAnsi="Calibri"/>
                    <w:szCs w:val="22"/>
                  </w:rPr>
                  <w:t>[City, ST]</w:t>
                </w:r>
              </w:sdtContent>
            </w:sdt>
          </w:p>
          <w:p w:rsidR="00CA7C59" w:rsidRPr="00176594" w:rsidRDefault="00176594">
            <w:pPr>
              <w:pStyle w:val="JobTitle"/>
              <w:rPr>
                <w:rFonts w:ascii="Calibri" w:hAnsi="Calibri"/>
                <w:sz w:val="22"/>
                <w:szCs w:val="22"/>
              </w:rPr>
            </w:pPr>
            <w:r w:rsidRPr="00176594">
              <w:rPr>
                <w:rFonts w:ascii="Calibri" w:hAnsi="Calibri"/>
                <w:sz w:val="22"/>
                <w:szCs w:val="22"/>
              </w:rPr>
              <w:t>Job Title</w:t>
            </w:r>
          </w:p>
          <w:p w:rsidR="00CA7C59" w:rsidRPr="00176594" w:rsidRDefault="00176594">
            <w:pPr>
              <w:pStyle w:val="Achievement"/>
              <w:rPr>
                <w:rFonts w:ascii="Calibri" w:hAnsi="Calibri"/>
                <w:szCs w:val="22"/>
              </w:rPr>
            </w:pPr>
            <w:r w:rsidRPr="00176594">
              <w:rPr>
                <w:rFonts w:ascii="Calibri" w:hAnsi="Calibri"/>
                <w:szCs w:val="22"/>
              </w:rPr>
              <w:t>Accomplishment</w:t>
            </w:r>
          </w:p>
          <w:sdt>
            <w:sdtPr>
              <w:rPr>
                <w:rFonts w:ascii="Calibri" w:hAnsi="Calibri"/>
                <w:szCs w:val="22"/>
              </w:rPr>
              <w:alias w:val="Accomplishment"/>
              <w:tag w:val="Accomplishment"/>
              <w:id w:val="203846842"/>
              <w:placeholder>
                <w:docPart w:val="F403CDC3053542FFBC2F081607220A66"/>
              </w:placeholder>
              <w:temporary/>
              <w:showingPlcHdr/>
            </w:sdtPr>
            <w:sdtEndPr/>
            <w:sdtContent>
              <w:p w:rsidR="00CA7C59" w:rsidRPr="00176594" w:rsidRDefault="00095B9A" w:rsidP="00C42F2A">
                <w:pPr>
                  <w:pStyle w:val="Achievement"/>
                  <w:rPr>
                    <w:rFonts w:ascii="Calibri" w:hAnsi="Calibri"/>
                    <w:szCs w:val="22"/>
                  </w:rPr>
                </w:pPr>
                <w:r w:rsidRPr="00176594">
                  <w:rPr>
                    <w:rFonts w:ascii="Calibri" w:hAnsi="Calibri"/>
                    <w:szCs w:val="22"/>
                  </w:rPr>
                  <w:t>Doubled sales per representative from $5 million to $10 million.</w:t>
                </w:r>
              </w:p>
            </w:sdtContent>
          </w:sdt>
          <w:sdt>
            <w:sdtPr>
              <w:rPr>
                <w:rFonts w:ascii="Calibri" w:hAnsi="Calibri"/>
                <w:szCs w:val="22"/>
              </w:rPr>
              <w:alias w:val="Accomplishment"/>
              <w:tag w:val="Accomplishment"/>
              <w:id w:val="203846870"/>
              <w:placeholder>
                <w:docPart w:val="2DBEA80DC97747D499FE065101561727"/>
              </w:placeholder>
              <w:temporary/>
              <w:showingPlcHdr/>
            </w:sdtPr>
            <w:sdtEndPr/>
            <w:sdtContent>
              <w:p w:rsidR="00CA7C59" w:rsidRPr="00176594" w:rsidRDefault="00095B9A" w:rsidP="00095B9A">
                <w:pPr>
                  <w:pStyle w:val="Achievement"/>
                  <w:rPr>
                    <w:rFonts w:ascii="Calibri" w:hAnsi="Calibri"/>
                    <w:szCs w:val="22"/>
                  </w:rPr>
                </w:pPr>
                <w:r w:rsidRPr="00176594">
                  <w:rPr>
                    <w:rFonts w:ascii="Calibri" w:hAnsi="Calibri"/>
                    <w:szCs w:val="22"/>
                  </w:rPr>
                  <w:t>Suggested new products that increased earnings by 23%.</w:t>
                </w:r>
              </w:p>
            </w:sdtContent>
          </w:sdt>
        </w:tc>
      </w:tr>
      <w:tr w:rsidR="00CA7C59" w:rsidRPr="00176594" w:rsidTr="00095B9A">
        <w:trPr>
          <w:gridAfter w:val="1"/>
          <w:wAfter w:w="4" w:type="pct"/>
        </w:trPr>
        <w:tc>
          <w:tcPr>
            <w:tcW w:w="1222" w:type="pct"/>
          </w:tcPr>
          <w:p w:rsidR="00CA7C59" w:rsidRPr="00176594" w:rsidRDefault="00CA7C59">
            <w:pPr>
              <w:rPr>
                <w:rFonts w:ascii="Calibri" w:hAnsi="Calibri"/>
                <w:szCs w:val="22"/>
              </w:rPr>
            </w:pPr>
          </w:p>
        </w:tc>
        <w:tc>
          <w:tcPr>
            <w:tcW w:w="3774" w:type="pct"/>
            <w:gridSpan w:val="2"/>
          </w:tcPr>
          <w:p w:rsidR="00CA7C59" w:rsidRPr="00176594" w:rsidRDefault="00F846F5">
            <w:pPr>
              <w:pStyle w:val="CompanyName"/>
              <w:rPr>
                <w:rFonts w:ascii="Calibri" w:hAnsi="Calibri"/>
                <w:szCs w:val="22"/>
              </w:rPr>
            </w:pPr>
            <w:sdt>
              <w:sdtPr>
                <w:rPr>
                  <w:rFonts w:ascii="Calibri" w:hAnsi="Calibri"/>
                  <w:szCs w:val="22"/>
                </w:rPr>
                <w:alias w:val="Dates"/>
                <w:tag w:val="Dates"/>
                <w:id w:val="203846898"/>
                <w:placeholder>
                  <w:docPart w:val="3DD3C76C68B44D7B80B1BEA04151153E"/>
                </w:placeholder>
                <w:temporary/>
                <w:showingPlcHdr/>
              </w:sdtPr>
              <w:sdtEndPr/>
              <w:sdtContent>
                <w:r w:rsidR="00095B9A" w:rsidRPr="00176594">
                  <w:rPr>
                    <w:rFonts w:ascii="Calibri" w:hAnsi="Calibri"/>
                    <w:szCs w:val="22"/>
                  </w:rPr>
                  <w:t>[Year – Year]</w:t>
                </w:r>
              </w:sdtContent>
            </w:sdt>
            <w:r w:rsidR="00095B9A" w:rsidRPr="00176594">
              <w:rPr>
                <w:rFonts w:ascii="Calibri" w:hAnsi="Calibri"/>
                <w:szCs w:val="22"/>
              </w:rPr>
              <w:tab/>
            </w:r>
            <w:sdt>
              <w:sdtPr>
                <w:rPr>
                  <w:rFonts w:ascii="Calibri" w:hAnsi="Calibri"/>
                  <w:szCs w:val="22"/>
                </w:rPr>
                <w:alias w:val="Company"/>
                <w:tag w:val="Company"/>
                <w:id w:val="203846899"/>
                <w:placeholder>
                  <w:docPart w:val="C82AEA473F5E4754B53E3C5C227A726D"/>
                </w:placeholder>
                <w:temporary/>
                <w:showingPlcHdr/>
              </w:sdtPr>
              <w:sdtEndPr/>
              <w:sdtContent>
                <w:r w:rsidR="00095B9A" w:rsidRPr="00176594">
                  <w:rPr>
                    <w:rFonts w:ascii="Calibri" w:hAnsi="Calibri"/>
                    <w:szCs w:val="22"/>
                  </w:rPr>
                  <w:t>[Company Name]</w:t>
                </w:r>
              </w:sdtContent>
            </w:sdt>
            <w:r w:rsidR="00095B9A" w:rsidRPr="00176594">
              <w:rPr>
                <w:rFonts w:ascii="Calibri" w:hAnsi="Calibri"/>
                <w:szCs w:val="22"/>
              </w:rPr>
              <w:tab/>
            </w:r>
            <w:sdt>
              <w:sdtPr>
                <w:rPr>
                  <w:rFonts w:ascii="Calibri" w:hAnsi="Calibri"/>
                  <w:szCs w:val="22"/>
                </w:rPr>
                <w:alias w:val="City, ST"/>
                <w:tag w:val="City, ST"/>
                <w:id w:val="203846900"/>
                <w:placeholder>
                  <w:docPart w:val="2AE984F54B7142328BB6C9F2253FF50B"/>
                </w:placeholder>
                <w:temporary/>
                <w:showingPlcHdr/>
              </w:sdtPr>
              <w:sdtEndPr/>
              <w:sdtContent>
                <w:r w:rsidR="00095B9A" w:rsidRPr="00176594">
                  <w:rPr>
                    <w:rFonts w:ascii="Calibri" w:hAnsi="Calibri"/>
                    <w:szCs w:val="22"/>
                  </w:rPr>
                  <w:t>[City, ST]</w:t>
                </w:r>
              </w:sdtContent>
            </w:sdt>
          </w:p>
          <w:sdt>
            <w:sdtPr>
              <w:rPr>
                <w:rFonts w:ascii="Calibri" w:hAnsi="Calibri"/>
                <w:sz w:val="22"/>
                <w:szCs w:val="22"/>
              </w:rPr>
              <w:alias w:val="Job Title"/>
              <w:tag w:val="Job Title"/>
              <w:id w:val="203846904"/>
              <w:placeholder>
                <w:docPart w:val="9CD389A0EC1544E48D59B2E276D555B4"/>
              </w:placeholder>
              <w:temporary/>
              <w:showingPlcHdr/>
            </w:sdtPr>
            <w:sdtEndPr/>
            <w:sdtContent>
              <w:p w:rsidR="00CA7C59" w:rsidRPr="00176594" w:rsidRDefault="00095B9A">
                <w:pPr>
                  <w:pStyle w:val="JobTitle"/>
                  <w:rPr>
                    <w:rFonts w:ascii="Calibri" w:hAnsi="Calibri"/>
                    <w:sz w:val="22"/>
                    <w:szCs w:val="22"/>
                  </w:rPr>
                </w:pPr>
                <w:r w:rsidRPr="00176594">
                  <w:rPr>
                    <w:rFonts w:ascii="Calibri" w:hAnsi="Calibri"/>
                    <w:sz w:val="22"/>
                    <w:szCs w:val="22"/>
                  </w:rPr>
                  <w:t>District Sales Manager</w:t>
                </w:r>
              </w:p>
            </w:sdtContent>
          </w:sdt>
          <w:sdt>
            <w:sdtPr>
              <w:rPr>
                <w:rFonts w:ascii="Calibri" w:hAnsi="Calibri"/>
                <w:szCs w:val="22"/>
              </w:rPr>
              <w:alias w:val="Accomplishment"/>
              <w:tag w:val="Accomplishment"/>
              <w:id w:val="203846933"/>
              <w:placeholder>
                <w:docPart w:val="815F58DF30814F63BC6010937B9E3AF4"/>
              </w:placeholder>
              <w:temporary/>
              <w:showingPlcHdr/>
            </w:sdtPr>
            <w:sdtEndPr/>
            <w:sdtContent>
              <w:p w:rsidR="00CA7C59" w:rsidRPr="00176594" w:rsidRDefault="00095B9A" w:rsidP="00C42F2A">
                <w:pPr>
                  <w:pStyle w:val="Achievement"/>
                  <w:rPr>
                    <w:rFonts w:ascii="Calibri" w:hAnsi="Calibri"/>
                    <w:szCs w:val="22"/>
                  </w:rPr>
                </w:pPr>
                <w:r w:rsidRPr="00176594">
                  <w:rPr>
                    <w:rFonts w:ascii="Calibri" w:hAnsi="Calibri"/>
                    <w:szCs w:val="22"/>
                  </w:rPr>
                  <w:t>Increased regional sales from $25 million to $350 million.</w:t>
                </w:r>
              </w:p>
            </w:sdtContent>
          </w:sdt>
          <w:sdt>
            <w:sdtPr>
              <w:rPr>
                <w:rFonts w:ascii="Calibri" w:hAnsi="Calibri"/>
                <w:szCs w:val="22"/>
              </w:rPr>
              <w:alias w:val="Accomplishment"/>
              <w:tag w:val="Accomplishment"/>
              <w:id w:val="203846961"/>
              <w:placeholder>
                <w:docPart w:val="58262F6BBB97451DA83CDC23C9DC29B0"/>
              </w:placeholder>
              <w:temporary/>
              <w:showingPlcHdr/>
            </w:sdtPr>
            <w:sdtEndPr/>
            <w:sdtContent>
              <w:p w:rsidR="00CA7C59" w:rsidRPr="00176594" w:rsidRDefault="00095B9A" w:rsidP="00C42F2A">
                <w:pPr>
                  <w:pStyle w:val="Achievement"/>
                  <w:rPr>
                    <w:rFonts w:ascii="Calibri" w:hAnsi="Calibri"/>
                    <w:szCs w:val="22"/>
                  </w:rPr>
                </w:pPr>
                <w:r w:rsidRPr="00176594">
                  <w:rPr>
                    <w:rFonts w:ascii="Calibri" w:hAnsi="Calibri"/>
                    <w:szCs w:val="22"/>
                  </w:rPr>
                  <w:t>Managed 250 sales representatives in 10 Western states.</w:t>
                </w:r>
              </w:p>
            </w:sdtContent>
          </w:sdt>
          <w:sdt>
            <w:sdtPr>
              <w:rPr>
                <w:rFonts w:ascii="Calibri" w:hAnsi="Calibri"/>
                <w:szCs w:val="22"/>
              </w:rPr>
              <w:alias w:val="Accomplishment"/>
              <w:tag w:val="Accomplishment"/>
              <w:id w:val="203846989"/>
              <w:placeholder>
                <w:docPart w:val="B6BB43A30AED4D0BA3109A2AE3641271"/>
              </w:placeholder>
              <w:temporary/>
              <w:showingPlcHdr/>
            </w:sdtPr>
            <w:sdtEndPr/>
            <w:sdtContent>
              <w:p w:rsidR="00CA7C59" w:rsidRPr="00176594" w:rsidRDefault="00095B9A" w:rsidP="00095B9A">
                <w:pPr>
                  <w:pStyle w:val="Achievement"/>
                  <w:rPr>
                    <w:rFonts w:ascii="Calibri" w:hAnsi="Calibri"/>
                    <w:szCs w:val="22"/>
                  </w:rPr>
                </w:pPr>
                <w:r w:rsidRPr="00176594">
                  <w:rPr>
                    <w:rFonts w:ascii="Calibri" w:hAnsi="Calibri"/>
                    <w:szCs w:val="22"/>
                  </w:rPr>
                  <w:t>Implemented training course for new recruits — speeding profitability.</w:t>
                </w:r>
              </w:p>
            </w:sdtContent>
          </w:sdt>
        </w:tc>
      </w:tr>
      <w:tr w:rsidR="00CA7C59" w:rsidRPr="00176594" w:rsidTr="00095B9A">
        <w:tc>
          <w:tcPr>
            <w:tcW w:w="5000" w:type="pct"/>
            <w:gridSpan w:val="4"/>
          </w:tcPr>
          <w:p w:rsidR="00CA7C59" w:rsidRPr="00176594" w:rsidRDefault="00CA7C59">
            <w:pPr>
              <w:pStyle w:val="SectionTitle"/>
              <w:rPr>
                <w:rFonts w:ascii="Calibri" w:hAnsi="Calibri"/>
                <w:sz w:val="22"/>
                <w:szCs w:val="22"/>
              </w:rPr>
            </w:pPr>
            <w:r w:rsidRPr="00176594">
              <w:rPr>
                <w:rFonts w:ascii="Calibri" w:hAnsi="Calibri"/>
                <w:sz w:val="22"/>
                <w:szCs w:val="22"/>
              </w:rPr>
              <w:t>Education</w:t>
            </w:r>
          </w:p>
        </w:tc>
      </w:tr>
      <w:tr w:rsidR="00CA7C59" w:rsidRPr="00176594" w:rsidTr="00095B9A">
        <w:trPr>
          <w:gridAfter w:val="1"/>
          <w:wAfter w:w="4" w:type="pct"/>
        </w:trPr>
        <w:tc>
          <w:tcPr>
            <w:tcW w:w="1222" w:type="pct"/>
          </w:tcPr>
          <w:p w:rsidR="00CA7C59" w:rsidRPr="00176594" w:rsidRDefault="00CA7C59">
            <w:pPr>
              <w:rPr>
                <w:rFonts w:ascii="Calibri" w:hAnsi="Calibri"/>
                <w:szCs w:val="22"/>
              </w:rPr>
            </w:pPr>
          </w:p>
        </w:tc>
        <w:tc>
          <w:tcPr>
            <w:tcW w:w="3774" w:type="pct"/>
            <w:gridSpan w:val="2"/>
          </w:tcPr>
          <w:p w:rsidR="00CA7C59" w:rsidRPr="00176594" w:rsidRDefault="00F846F5" w:rsidP="007D48EE">
            <w:pPr>
              <w:pStyle w:val="CompanyName1"/>
              <w:rPr>
                <w:rFonts w:ascii="Calibri" w:hAnsi="Calibri"/>
                <w:szCs w:val="22"/>
              </w:rPr>
            </w:pPr>
            <w:sdt>
              <w:sdtPr>
                <w:rPr>
                  <w:rFonts w:ascii="Calibri" w:hAnsi="Calibri"/>
                  <w:szCs w:val="22"/>
                </w:rPr>
                <w:alias w:val="Dates"/>
                <w:tag w:val="Dates"/>
                <w:id w:val="203847130"/>
                <w:placeholder>
                  <w:docPart w:val="F4C8D2837C834BD0B369258C808F3FA7"/>
                </w:placeholder>
                <w:temporary/>
                <w:showingPlcHdr/>
              </w:sdtPr>
              <w:sdtEndPr/>
              <w:sdtContent>
                <w:r w:rsidR="00095B9A" w:rsidRPr="00176594">
                  <w:rPr>
                    <w:rFonts w:ascii="Calibri" w:hAnsi="Calibri"/>
                    <w:szCs w:val="22"/>
                  </w:rPr>
                  <w:t>[Year – Year]</w:t>
                </w:r>
              </w:sdtContent>
            </w:sdt>
            <w:r w:rsidR="00095B9A" w:rsidRPr="00176594">
              <w:rPr>
                <w:rFonts w:ascii="Calibri" w:hAnsi="Calibri"/>
                <w:szCs w:val="22"/>
              </w:rPr>
              <w:tab/>
            </w:r>
            <w:sdt>
              <w:sdtPr>
                <w:rPr>
                  <w:rFonts w:ascii="Calibri" w:hAnsi="Calibri"/>
                  <w:szCs w:val="22"/>
                </w:rPr>
                <w:alias w:val="Company"/>
                <w:tag w:val="Company"/>
                <w:id w:val="203847131"/>
                <w:placeholder>
                  <w:docPart w:val="A27530D1647446A88ADEBB353B794FB7"/>
                </w:placeholder>
                <w:temporary/>
                <w:showingPlcHdr/>
              </w:sdtPr>
              <w:sdtEndPr/>
              <w:sdtContent>
                <w:r w:rsidR="00095B9A" w:rsidRPr="00176594">
                  <w:rPr>
                    <w:rFonts w:ascii="Calibri" w:hAnsi="Calibri"/>
                    <w:szCs w:val="22"/>
                  </w:rPr>
                  <w:t>[College Name]</w:t>
                </w:r>
              </w:sdtContent>
            </w:sdt>
            <w:r w:rsidR="00095B9A" w:rsidRPr="00176594">
              <w:rPr>
                <w:rFonts w:ascii="Calibri" w:hAnsi="Calibri"/>
                <w:szCs w:val="22"/>
              </w:rPr>
              <w:tab/>
            </w:r>
            <w:sdt>
              <w:sdtPr>
                <w:rPr>
                  <w:rFonts w:ascii="Calibri" w:hAnsi="Calibri"/>
                  <w:szCs w:val="22"/>
                </w:rPr>
                <w:alias w:val="City, ST"/>
                <w:tag w:val="City, ST"/>
                <w:id w:val="203847132"/>
                <w:placeholder>
                  <w:docPart w:val="66A21F5B444C4A7294E3738D57D81F47"/>
                </w:placeholder>
                <w:temporary/>
                <w:showingPlcHdr/>
              </w:sdtPr>
              <w:sdtEndPr/>
              <w:sdtContent>
                <w:r w:rsidR="00095B9A" w:rsidRPr="00176594">
                  <w:rPr>
                    <w:rFonts w:ascii="Calibri" w:hAnsi="Calibri"/>
                    <w:szCs w:val="22"/>
                  </w:rPr>
                  <w:t>[City, ST]</w:t>
                </w:r>
              </w:sdtContent>
            </w:sdt>
          </w:p>
          <w:sdt>
            <w:sdtPr>
              <w:rPr>
                <w:rFonts w:ascii="Calibri" w:hAnsi="Calibri"/>
                <w:szCs w:val="22"/>
              </w:rPr>
              <w:alias w:val="Degree"/>
              <w:tag w:val="Degree"/>
              <w:id w:val="203847138"/>
              <w:placeholder>
                <w:docPart w:val="FDCBF20A442A4BDC9DE196BB744D2CCB"/>
              </w:placeholder>
              <w:temporary/>
              <w:showingPlcHdr/>
            </w:sdtPr>
            <w:sdtEndPr/>
            <w:sdtContent>
              <w:p w:rsidR="00CA7C59" w:rsidRPr="00176594" w:rsidRDefault="00095B9A">
                <w:pPr>
                  <w:pStyle w:val="Achievement"/>
                  <w:rPr>
                    <w:rFonts w:ascii="Calibri" w:hAnsi="Calibri"/>
                    <w:szCs w:val="22"/>
                  </w:rPr>
                </w:pPr>
                <w:r w:rsidRPr="00176594">
                  <w:rPr>
                    <w:rFonts w:ascii="Calibri" w:hAnsi="Calibri"/>
                    <w:szCs w:val="22"/>
                  </w:rPr>
                  <w:t>[Degree Obtained]</w:t>
                </w:r>
              </w:p>
            </w:sdtContent>
          </w:sdt>
          <w:sdt>
            <w:sdtPr>
              <w:rPr>
                <w:rFonts w:ascii="Calibri" w:hAnsi="Calibri"/>
                <w:szCs w:val="22"/>
              </w:rPr>
              <w:alias w:val="Award"/>
              <w:tag w:val="Award"/>
              <w:id w:val="203847165"/>
              <w:placeholder>
                <w:docPart w:val="1F18221E93A343E580C70057E96755D2"/>
              </w:placeholder>
              <w:temporary/>
              <w:showingPlcHdr/>
            </w:sdtPr>
            <w:sdtEndPr/>
            <w:sdtContent>
              <w:p w:rsidR="00CA7C59" w:rsidRPr="00176594" w:rsidRDefault="00095B9A" w:rsidP="00095B9A">
                <w:pPr>
                  <w:pStyle w:val="Achievement"/>
                  <w:rPr>
                    <w:rFonts w:ascii="Calibri" w:hAnsi="Calibri"/>
                    <w:szCs w:val="22"/>
                  </w:rPr>
                </w:pPr>
                <w:r w:rsidRPr="00176594">
                  <w:rPr>
                    <w:rFonts w:ascii="Calibri" w:hAnsi="Calibri"/>
                    <w:szCs w:val="22"/>
                  </w:rPr>
                  <w:t>[Award, honor or minor degree]</w:t>
                </w:r>
              </w:p>
            </w:sdtContent>
          </w:sdt>
        </w:tc>
      </w:tr>
      <w:tr w:rsidR="00CA7C59" w:rsidRPr="00176594" w:rsidTr="00095B9A">
        <w:tc>
          <w:tcPr>
            <w:tcW w:w="5000" w:type="pct"/>
            <w:gridSpan w:val="4"/>
          </w:tcPr>
          <w:p w:rsidR="00CA7C59" w:rsidRPr="00176594" w:rsidRDefault="00CA7C59">
            <w:pPr>
              <w:pStyle w:val="SectionTitle"/>
              <w:rPr>
                <w:rFonts w:ascii="Calibri" w:hAnsi="Calibri"/>
                <w:sz w:val="22"/>
                <w:szCs w:val="22"/>
              </w:rPr>
            </w:pPr>
            <w:r w:rsidRPr="00176594">
              <w:rPr>
                <w:rFonts w:ascii="Calibri" w:hAnsi="Calibri"/>
                <w:sz w:val="22"/>
                <w:szCs w:val="22"/>
              </w:rPr>
              <w:t>Interests</w:t>
            </w:r>
          </w:p>
        </w:tc>
      </w:tr>
      <w:tr w:rsidR="00CA7C59" w:rsidRPr="00176594" w:rsidTr="00095B9A">
        <w:trPr>
          <w:gridAfter w:val="1"/>
          <w:wAfter w:w="4" w:type="pct"/>
        </w:trPr>
        <w:tc>
          <w:tcPr>
            <w:tcW w:w="1222" w:type="pct"/>
          </w:tcPr>
          <w:p w:rsidR="00CA7C59" w:rsidRPr="00176594" w:rsidRDefault="00CA7C59">
            <w:pPr>
              <w:rPr>
                <w:rFonts w:ascii="Calibri" w:hAnsi="Calibri"/>
                <w:szCs w:val="22"/>
              </w:rPr>
            </w:pPr>
          </w:p>
        </w:tc>
        <w:sdt>
          <w:sdtPr>
            <w:rPr>
              <w:rFonts w:ascii="Calibri" w:hAnsi="Calibri"/>
              <w:szCs w:val="22"/>
            </w:rPr>
            <w:id w:val="203847192"/>
            <w:placeholder>
              <w:docPart w:val="07967992C9CD44DA9CC2F78C889DF829"/>
            </w:placeholder>
            <w:showingPlcHdr/>
          </w:sdtPr>
          <w:sdtEndPr/>
          <w:sdtContent>
            <w:tc>
              <w:tcPr>
                <w:tcW w:w="3774" w:type="pct"/>
                <w:gridSpan w:val="2"/>
              </w:tcPr>
              <w:p w:rsidR="00CA7C59" w:rsidRPr="00176594" w:rsidRDefault="00095B9A" w:rsidP="00095B9A">
                <w:pPr>
                  <w:rPr>
                    <w:rFonts w:ascii="Calibri" w:hAnsi="Calibri"/>
                    <w:szCs w:val="22"/>
                  </w:rPr>
                </w:pPr>
                <w:r w:rsidRPr="00176594">
                  <w:rPr>
                    <w:rFonts w:ascii="Calibri" w:hAnsi="Calibri"/>
                    <w:szCs w:val="22"/>
                  </w:rPr>
                  <w:t>[Interests]</w:t>
                </w:r>
              </w:p>
            </w:tc>
          </w:sdtContent>
        </w:sdt>
      </w:tr>
      <w:tr w:rsidR="00351655" w:rsidRPr="00176594" w:rsidTr="00176594">
        <w:trPr>
          <w:gridAfter w:val="1"/>
          <w:wAfter w:w="4" w:type="pct"/>
        </w:trPr>
        <w:tc>
          <w:tcPr>
            <w:tcW w:w="4996" w:type="pct"/>
            <w:gridSpan w:val="3"/>
          </w:tcPr>
          <w:p w:rsidR="00351655" w:rsidRPr="00176594" w:rsidRDefault="00351655" w:rsidP="009D3224">
            <w:pPr>
              <w:pStyle w:val="SectionTitle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References</w:t>
            </w:r>
          </w:p>
        </w:tc>
      </w:tr>
      <w:tr w:rsidR="00351655" w:rsidRPr="00176594" w:rsidTr="00095B9A">
        <w:trPr>
          <w:gridAfter w:val="1"/>
          <w:wAfter w:w="4" w:type="pct"/>
        </w:trPr>
        <w:tc>
          <w:tcPr>
            <w:tcW w:w="1222" w:type="pct"/>
          </w:tcPr>
          <w:p w:rsidR="00351655" w:rsidRPr="00176594" w:rsidRDefault="00351655">
            <w:pPr>
              <w:rPr>
                <w:rFonts w:ascii="Calibri" w:hAnsi="Calibri"/>
                <w:szCs w:val="22"/>
              </w:rPr>
            </w:pPr>
          </w:p>
        </w:tc>
        <w:tc>
          <w:tcPr>
            <w:tcW w:w="3774" w:type="pct"/>
            <w:gridSpan w:val="2"/>
          </w:tcPr>
          <w:sdt>
            <w:sdtPr>
              <w:rPr>
                <w:rFonts w:ascii="Calibri" w:hAnsi="Calibri"/>
                <w:szCs w:val="22"/>
              </w:rPr>
              <w:id w:val="-258065048"/>
              <w:placeholder>
                <w:docPart w:val="3EED0BE670BA426CAE60FA5A19B19CA2"/>
              </w:placeholder>
              <w:showingPlcHdr/>
            </w:sdtPr>
            <w:sdtContent>
              <w:p w:rsidR="00351655" w:rsidRDefault="001B5279" w:rsidP="001B5279">
                <w:pPr>
                  <w:spacing w:after="0"/>
                  <w:rPr>
                    <w:rFonts w:ascii="Calibri" w:hAnsi="Calibri"/>
                    <w:szCs w:val="22"/>
                  </w:rPr>
                </w:pPr>
                <w:r>
                  <w:rPr>
                    <w:rFonts w:ascii="Calibri" w:hAnsi="Calibri"/>
                    <w:szCs w:val="22"/>
                  </w:rPr>
                  <w:t>[Name</w:t>
                </w:r>
                <w:r w:rsidRPr="00176594">
                  <w:rPr>
                    <w:rFonts w:ascii="Calibri" w:hAnsi="Calibri"/>
                    <w:szCs w:val="22"/>
                  </w:rPr>
                  <w:t>]</w:t>
                </w:r>
              </w:p>
            </w:sdtContent>
          </w:sdt>
          <w:p w:rsidR="001B5279" w:rsidRDefault="001B5279" w:rsidP="001B5279">
            <w:pPr>
              <w:spacing w:after="0"/>
              <w:rPr>
                <w:rFonts w:ascii="Calibri" w:hAnsi="Calibri"/>
                <w:szCs w:val="22"/>
              </w:rPr>
            </w:pPr>
            <w:sdt>
              <w:sdtPr>
                <w:rPr>
                  <w:rFonts w:ascii="Calibri" w:hAnsi="Calibri"/>
                  <w:szCs w:val="22"/>
                </w:rPr>
                <w:id w:val="-448860736"/>
                <w:placeholder>
                  <w:docPart w:val="93CA7884F4AB4A22BBA9FD89B8EC7788"/>
                </w:placeholder>
                <w:showingPlcHdr/>
              </w:sdtPr>
              <w:sdtContent>
                <w:r>
                  <w:rPr>
                    <w:rFonts w:ascii="Calibri" w:hAnsi="Calibri"/>
                    <w:szCs w:val="22"/>
                  </w:rPr>
                  <w:t>[Title</w:t>
                </w:r>
                <w:r w:rsidRPr="00176594">
                  <w:rPr>
                    <w:rFonts w:ascii="Calibri" w:hAnsi="Calibri"/>
                    <w:szCs w:val="22"/>
                  </w:rPr>
                  <w:t>]</w:t>
                </w:r>
              </w:sdtContent>
            </w:sdt>
            <w:r>
              <w:rPr>
                <w:rFonts w:ascii="Calibri" w:hAnsi="Calibri"/>
                <w:szCs w:val="22"/>
              </w:rPr>
              <w:t xml:space="preserve">,  </w:t>
            </w:r>
            <w:sdt>
              <w:sdtPr>
                <w:rPr>
                  <w:rFonts w:ascii="Calibri" w:hAnsi="Calibri"/>
                  <w:szCs w:val="22"/>
                </w:rPr>
                <w:id w:val="-2085685146"/>
                <w:placeholder>
                  <w:docPart w:val="8D9F0C1C90CD4152A6D839EE998B8BCB"/>
                </w:placeholder>
                <w:showingPlcHdr/>
              </w:sdtPr>
              <w:sdtContent>
                <w:r>
                  <w:rPr>
                    <w:rFonts w:ascii="Calibri" w:hAnsi="Calibri"/>
                    <w:szCs w:val="22"/>
                  </w:rPr>
                  <w:t>[</w:t>
                </w:r>
                <w:r>
                  <w:rPr>
                    <w:rFonts w:ascii="Calibri" w:hAnsi="Calibri"/>
                    <w:szCs w:val="22"/>
                  </w:rPr>
                  <w:t>Company</w:t>
                </w:r>
                <w:r w:rsidRPr="00176594">
                  <w:rPr>
                    <w:rFonts w:ascii="Calibri" w:hAnsi="Calibri"/>
                    <w:szCs w:val="22"/>
                  </w:rPr>
                  <w:t>]</w:t>
                </w:r>
              </w:sdtContent>
            </w:sdt>
          </w:p>
          <w:p w:rsidR="001B5279" w:rsidRPr="00176594" w:rsidRDefault="001B5279" w:rsidP="001B5279">
            <w:pPr>
              <w:rPr>
                <w:rFonts w:ascii="Calibri" w:hAnsi="Calibri"/>
                <w:szCs w:val="22"/>
              </w:rPr>
            </w:pPr>
            <w:sdt>
              <w:sdtPr>
                <w:rPr>
                  <w:rFonts w:ascii="Calibri" w:hAnsi="Calibri"/>
                  <w:szCs w:val="22"/>
                </w:rPr>
                <w:id w:val="1899623272"/>
                <w:placeholder>
                  <w:docPart w:val="3510BD3F2CDD441BA25D1CBE12CA4BE8"/>
                </w:placeholder>
                <w:showingPlcHdr/>
              </w:sdtPr>
              <w:sdtContent>
                <w:r w:rsidRPr="00176594">
                  <w:rPr>
                    <w:rFonts w:ascii="Calibri" w:hAnsi="Calibri"/>
                    <w:szCs w:val="22"/>
                  </w:rPr>
                  <w:t>[</w:t>
                </w:r>
                <w:r>
                  <w:rPr>
                    <w:rFonts w:ascii="Calibri" w:hAnsi="Calibri"/>
                    <w:szCs w:val="22"/>
                  </w:rPr>
                  <w:t>Phone</w:t>
                </w:r>
                <w:r w:rsidRPr="00176594">
                  <w:rPr>
                    <w:rFonts w:ascii="Calibri" w:hAnsi="Calibri"/>
                    <w:szCs w:val="22"/>
                  </w:rPr>
                  <w:t>]</w:t>
                </w:r>
              </w:sdtContent>
            </w:sdt>
          </w:p>
        </w:tc>
      </w:tr>
    </w:tbl>
    <w:p w:rsidR="00CA7C59" w:rsidRPr="00176594" w:rsidRDefault="00CA7C59" w:rsidP="00095B9A">
      <w:pPr>
        <w:rPr>
          <w:rFonts w:ascii="Calibri" w:hAnsi="Calibri"/>
          <w:szCs w:val="22"/>
        </w:rPr>
      </w:pPr>
      <w:bookmarkStart w:id="0" w:name="_GoBack"/>
      <w:bookmarkEnd w:id="0"/>
    </w:p>
    <w:sectPr w:rsidR="00CA7C59" w:rsidRPr="00176594" w:rsidSect="001B5279">
      <w:headerReference w:type="default" r:id="rId10"/>
      <w:footerReference w:type="default" r:id="rId11"/>
      <w:pgSz w:w="12240" w:h="15840"/>
      <w:pgMar w:top="1134" w:right="1797" w:bottom="1134" w:left="1797" w:header="964" w:footer="96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46F5" w:rsidRDefault="00F846F5">
      <w:r>
        <w:separator/>
      </w:r>
    </w:p>
  </w:endnote>
  <w:endnote w:type="continuationSeparator" w:id="0">
    <w:p w:rsidR="00F846F5" w:rsidRDefault="00F846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5B9A" w:rsidRDefault="00095B9A">
    <w:r>
      <w:tab/>
    </w:r>
    <w:r>
      <w:rPr>
        <w:b/>
        <w:sz w:val="21"/>
      </w:rPr>
      <w:fldChar w:fldCharType="begin"/>
    </w:r>
    <w:r>
      <w:rPr>
        <w:b/>
        <w:sz w:val="21"/>
      </w:rPr>
      <w:instrText xml:space="preserve"> PAGE </w:instrText>
    </w:r>
    <w:r>
      <w:rPr>
        <w:b/>
        <w:sz w:val="21"/>
      </w:rPr>
      <w:fldChar w:fldCharType="separate"/>
    </w:r>
    <w:r w:rsidR="001B5279">
      <w:rPr>
        <w:b/>
        <w:noProof/>
        <w:sz w:val="21"/>
      </w:rPr>
      <w:t>2</w:t>
    </w:r>
    <w:r>
      <w:rPr>
        <w:b/>
        <w:sz w:val="21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46F5" w:rsidRDefault="00F846F5">
      <w:r>
        <w:separator/>
      </w:r>
    </w:p>
  </w:footnote>
  <w:footnote w:type="continuationSeparator" w:id="0">
    <w:p w:rsidR="00F846F5" w:rsidRDefault="00F846F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5B9A" w:rsidRDefault="00095B9A">
    <w:pPr>
      <w:spacing w:line="240" w:lineRule="atLeast"/>
      <w:jc w:val="left"/>
    </w:pPr>
    <w: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FFFFFFF"/>
    <w:lvl w:ilvl="0">
      <w:numFmt w:val="decimal"/>
      <w:pStyle w:val="Achievement"/>
      <w:lvlText w:val="*"/>
      <w:lvlJc w:val="left"/>
    </w:lvl>
  </w:abstractNum>
  <w:abstractNum w:abstractNumId="1">
    <w:nsid w:val="0A9B7E78"/>
    <w:multiLevelType w:val="singleLevel"/>
    <w:tmpl w:val="23643D7C"/>
    <w:lvl w:ilvl="0">
      <w:start w:val="1"/>
      <w:numFmt w:val="none"/>
      <w:lvlText w:val=""/>
      <w:legacy w:legacy="1" w:legacySpace="0" w:legacyIndent="0"/>
      <w:lvlJc w:val="left"/>
    </w:lvl>
  </w:abstractNum>
  <w:abstractNum w:abstractNumId="2">
    <w:nsid w:val="0E480C26"/>
    <w:multiLevelType w:val="singleLevel"/>
    <w:tmpl w:val="8FAEABB4"/>
    <w:lvl w:ilvl="0">
      <w:start w:val="1"/>
      <w:numFmt w:val="none"/>
      <w:lvlText w:val=""/>
      <w:legacy w:legacy="1" w:legacySpace="0" w:legacyIndent="0"/>
      <w:lvlJc w:val="left"/>
    </w:lvl>
  </w:abstractNum>
  <w:abstractNum w:abstractNumId="3">
    <w:nsid w:val="1B762762"/>
    <w:multiLevelType w:val="singleLevel"/>
    <w:tmpl w:val="253AA0FC"/>
    <w:lvl w:ilvl="0">
      <w:start w:val="1"/>
      <w:numFmt w:val="none"/>
      <w:lvlText w:val=""/>
      <w:legacy w:legacy="1" w:legacySpace="0" w:legacyIndent="0"/>
      <w:lvlJc w:val="left"/>
    </w:lvl>
  </w:abstractNum>
  <w:abstractNum w:abstractNumId="4">
    <w:nsid w:val="31C93211"/>
    <w:multiLevelType w:val="singleLevel"/>
    <w:tmpl w:val="0409000F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5">
    <w:nsid w:val="35E3100B"/>
    <w:multiLevelType w:val="singleLevel"/>
    <w:tmpl w:val="306C03CA"/>
    <w:lvl w:ilvl="0">
      <w:start w:val="1"/>
      <w:numFmt w:val="none"/>
      <w:lvlText w:val=""/>
      <w:legacy w:legacy="1" w:legacySpace="0" w:legacyIndent="0"/>
      <w:lvlJc w:val="left"/>
    </w:lvl>
  </w:abstractNum>
  <w:abstractNum w:abstractNumId="6">
    <w:nsid w:val="519577C6"/>
    <w:multiLevelType w:val="singleLevel"/>
    <w:tmpl w:val="04090011"/>
    <w:lvl w:ilvl="0">
      <w:start w:val="1"/>
      <w:numFmt w:val="decimal"/>
      <w:lvlText w:val="%1)"/>
      <w:legacy w:legacy="1" w:legacySpace="0" w:legacyIndent="360"/>
      <w:lvlJc w:val="left"/>
      <w:pPr>
        <w:ind w:left="360" w:hanging="360"/>
      </w:pPr>
    </w:lvl>
  </w:abstractNum>
  <w:abstractNum w:abstractNumId="7">
    <w:nsid w:val="613F7E24"/>
    <w:multiLevelType w:val="singleLevel"/>
    <w:tmpl w:val="F6F000CE"/>
    <w:lvl w:ilvl="0">
      <w:start w:val="1"/>
      <w:numFmt w:val="none"/>
      <w:lvlText w:val=""/>
      <w:legacy w:legacy="1" w:legacySpace="0" w:legacyIndent="0"/>
      <w:lvlJc w:val="left"/>
    </w:lvl>
  </w:abstractNum>
  <w:num w:numId="1">
    <w:abstractNumId w:val="0"/>
    <w:lvlOverride w:ilvl="0">
      <w:lvl w:ilvl="0">
        <w:start w:val="1"/>
        <w:numFmt w:val="bullet"/>
        <w:pStyle w:val="Achievement"/>
        <w:lvlText w:val=""/>
        <w:lvlJc w:val="left"/>
        <w:pPr>
          <w:tabs>
            <w:tab w:val="num" w:pos="360"/>
          </w:tabs>
          <w:ind w:left="360" w:hanging="360"/>
        </w:pPr>
        <w:rPr>
          <w:rFonts w:ascii="Wingdings" w:hAnsi="Wingdings" w:hint="default"/>
          <w:sz w:val="16"/>
          <w:szCs w:val="16"/>
        </w:rPr>
      </w:lvl>
    </w:lvlOverride>
  </w:num>
  <w:num w:numId="2">
    <w:abstractNumId w:val="0"/>
    <w:lvlOverride w:ilvl="0">
      <w:lvl w:ilvl="0">
        <w:start w:val="1"/>
        <w:numFmt w:val="bullet"/>
        <w:pStyle w:val="Achievement"/>
        <w:lvlText w:val=""/>
        <w:legacy w:legacy="1" w:legacySpace="0" w:legacyIndent="240"/>
        <w:lvlJc w:val="left"/>
        <w:pPr>
          <w:ind w:left="240" w:hanging="240"/>
        </w:pPr>
        <w:rPr>
          <w:rFonts w:ascii="Wingdings" w:hAnsi="Wingdings"/>
          <w:sz w:val="12"/>
        </w:rPr>
      </w:lvl>
    </w:lvlOverride>
  </w:num>
  <w:num w:numId="3">
    <w:abstractNumId w:val="0"/>
    <w:lvlOverride w:ilvl="0">
      <w:lvl w:ilvl="0">
        <w:start w:val="1"/>
        <w:numFmt w:val="bullet"/>
        <w:pStyle w:val="Achievement"/>
        <w:lvlText w:val=""/>
        <w:legacy w:legacy="1" w:legacySpace="0" w:legacyIndent="240"/>
        <w:lvlJc w:val="left"/>
        <w:pPr>
          <w:ind w:left="240" w:hanging="240"/>
        </w:pPr>
        <w:rPr>
          <w:rFonts w:ascii="Wingdings" w:hAnsi="Wingdings"/>
          <w:sz w:val="12"/>
        </w:rPr>
      </w:lvl>
    </w:lvlOverride>
  </w:num>
  <w:num w:numId="4">
    <w:abstractNumId w:val="0"/>
    <w:lvlOverride w:ilvl="0">
      <w:lvl w:ilvl="0">
        <w:start w:val="1"/>
        <w:numFmt w:val="bullet"/>
        <w:pStyle w:val="Achievement"/>
        <w:lvlText w:val=""/>
        <w:legacy w:legacy="1" w:legacySpace="0" w:legacyIndent="240"/>
        <w:lvlJc w:val="left"/>
        <w:pPr>
          <w:ind w:left="240" w:hanging="240"/>
        </w:pPr>
        <w:rPr>
          <w:rFonts w:ascii="Wingdings" w:hAnsi="Wingdings"/>
          <w:sz w:val="12"/>
        </w:rPr>
      </w:lvl>
    </w:lvlOverride>
  </w:num>
  <w:num w:numId="5">
    <w:abstractNumId w:val="0"/>
    <w:lvlOverride w:ilvl="0">
      <w:lvl w:ilvl="0">
        <w:start w:val="1"/>
        <w:numFmt w:val="bullet"/>
        <w:pStyle w:val="Achievement"/>
        <w:lvlText w:val=""/>
        <w:legacy w:legacy="1" w:legacySpace="0" w:legacyIndent="240"/>
        <w:lvlJc w:val="left"/>
        <w:pPr>
          <w:ind w:left="240" w:hanging="240"/>
        </w:pPr>
        <w:rPr>
          <w:rFonts w:ascii="Wingdings" w:hAnsi="Wingdings"/>
          <w:sz w:val="12"/>
        </w:rPr>
      </w:lvl>
    </w:lvlOverride>
  </w:num>
  <w:num w:numId="6">
    <w:abstractNumId w:val="0"/>
    <w:lvlOverride w:ilvl="0">
      <w:lvl w:ilvl="0">
        <w:start w:val="1"/>
        <w:numFmt w:val="bullet"/>
        <w:pStyle w:val="Achievement"/>
        <w:lvlText w:val=""/>
        <w:legacy w:legacy="1" w:legacySpace="0" w:legacyIndent="240"/>
        <w:lvlJc w:val="left"/>
        <w:pPr>
          <w:ind w:left="240" w:hanging="240"/>
        </w:pPr>
        <w:rPr>
          <w:rFonts w:ascii="Wingdings" w:hAnsi="Wingdings"/>
          <w:sz w:val="12"/>
        </w:rPr>
      </w:lvl>
    </w:lvlOverride>
  </w:num>
  <w:num w:numId="7">
    <w:abstractNumId w:val="0"/>
    <w:lvlOverride w:ilvl="0">
      <w:lvl w:ilvl="0">
        <w:start w:val="1"/>
        <w:numFmt w:val="bullet"/>
        <w:pStyle w:val="Achievement"/>
        <w:lvlText w:val=""/>
        <w:lvlJc w:val="left"/>
        <w:pPr>
          <w:tabs>
            <w:tab w:val="num" w:pos="360"/>
          </w:tabs>
          <w:ind w:left="360" w:hanging="360"/>
        </w:pPr>
        <w:rPr>
          <w:rFonts w:ascii="Wingdings" w:hAnsi="Wingdings" w:hint="default"/>
        </w:rPr>
      </w:lvl>
    </w:lvlOverride>
  </w:num>
  <w:num w:numId="8">
    <w:abstractNumId w:val="0"/>
    <w:lvlOverride w:ilvl="0">
      <w:lvl w:ilvl="0">
        <w:start w:val="1"/>
        <w:numFmt w:val="bullet"/>
        <w:pStyle w:val="Achievement"/>
        <w:lvlText w:val=""/>
        <w:legacy w:legacy="1" w:legacySpace="0" w:legacyIndent="240"/>
        <w:lvlJc w:val="left"/>
        <w:pPr>
          <w:ind w:left="240" w:hanging="240"/>
        </w:pPr>
        <w:rPr>
          <w:rFonts w:ascii="Wingdings" w:hAnsi="Wingdings"/>
          <w:sz w:val="12"/>
        </w:rPr>
      </w:lvl>
    </w:lvlOverride>
  </w:num>
  <w:num w:numId="9">
    <w:abstractNumId w:val="0"/>
    <w:lvlOverride w:ilvl="0">
      <w:lvl w:ilvl="0">
        <w:start w:val="1"/>
        <w:numFmt w:val="bullet"/>
        <w:pStyle w:val="Achievement"/>
        <w:lvlText w:val=""/>
        <w:legacy w:legacy="1" w:legacySpace="0" w:legacyIndent="240"/>
        <w:lvlJc w:val="left"/>
        <w:pPr>
          <w:ind w:left="240" w:hanging="240"/>
        </w:pPr>
        <w:rPr>
          <w:rFonts w:ascii="Wingdings" w:hAnsi="Wingdings"/>
          <w:sz w:val="12"/>
        </w:rPr>
      </w:lvl>
    </w:lvlOverride>
  </w:num>
  <w:num w:numId="10">
    <w:abstractNumId w:val="0"/>
    <w:lvlOverride w:ilvl="0">
      <w:lvl w:ilvl="0">
        <w:start w:val="1"/>
        <w:numFmt w:val="bullet"/>
        <w:pStyle w:val="Achievement"/>
        <w:lvlText w:val=""/>
        <w:legacy w:legacy="1" w:legacySpace="0" w:legacyIndent="240"/>
        <w:lvlJc w:val="left"/>
        <w:pPr>
          <w:ind w:left="240" w:hanging="240"/>
        </w:pPr>
        <w:rPr>
          <w:rFonts w:ascii="Wingdings" w:hAnsi="Wingdings"/>
          <w:sz w:val="12"/>
        </w:rPr>
      </w:lvl>
    </w:lvlOverride>
  </w:num>
  <w:num w:numId="11">
    <w:abstractNumId w:val="0"/>
    <w:lvlOverride w:ilvl="0">
      <w:lvl w:ilvl="0">
        <w:start w:val="1"/>
        <w:numFmt w:val="bullet"/>
        <w:pStyle w:val="Achievement"/>
        <w:lvlText w:val=""/>
        <w:legacy w:legacy="1" w:legacySpace="0" w:legacyIndent="240"/>
        <w:lvlJc w:val="left"/>
        <w:pPr>
          <w:ind w:left="240" w:hanging="240"/>
        </w:pPr>
        <w:rPr>
          <w:rFonts w:ascii="Wingdings" w:hAnsi="Wingdings"/>
          <w:sz w:val="12"/>
        </w:rPr>
      </w:lvl>
    </w:lvlOverride>
  </w:num>
  <w:num w:numId="12">
    <w:abstractNumId w:val="0"/>
    <w:lvlOverride w:ilvl="0">
      <w:lvl w:ilvl="0">
        <w:start w:val="1"/>
        <w:numFmt w:val="bullet"/>
        <w:pStyle w:val="Achievement"/>
        <w:lvlText w:val=""/>
        <w:legacy w:legacy="1" w:legacySpace="0" w:legacyIndent="245"/>
        <w:lvlJc w:val="left"/>
        <w:pPr>
          <w:ind w:left="245" w:hanging="245"/>
        </w:pPr>
        <w:rPr>
          <w:rFonts w:ascii="Times" w:hAnsi="Times"/>
          <w:sz w:val="12"/>
        </w:rPr>
      </w:lvl>
    </w:lvlOverride>
  </w:num>
  <w:num w:numId="13">
    <w:abstractNumId w:val="0"/>
    <w:lvlOverride w:ilvl="0">
      <w:lvl w:ilvl="0">
        <w:start w:val="1"/>
        <w:numFmt w:val="bullet"/>
        <w:pStyle w:val="Achievement"/>
        <w:lvlText w:val="n"/>
        <w:legacy w:legacy="1" w:legacySpace="0" w:legacyIndent="259"/>
        <w:lvlJc w:val="left"/>
        <w:pPr>
          <w:ind w:left="259" w:hanging="259"/>
        </w:pPr>
        <w:rPr>
          <w:rFonts w:ascii="Tms Rmn" w:hAnsi="Tms Rmn"/>
          <w:sz w:val="16"/>
        </w:rPr>
      </w:lvl>
    </w:lvlOverride>
  </w:num>
  <w:num w:numId="14">
    <w:abstractNumId w:val="0"/>
    <w:lvlOverride w:ilvl="0">
      <w:lvl w:ilvl="0">
        <w:start w:val="1"/>
        <w:numFmt w:val="bullet"/>
        <w:pStyle w:val="Achievement"/>
        <w:lvlText w:val="n"/>
        <w:legacy w:legacy="1" w:legacySpace="0" w:legacyIndent="360"/>
        <w:lvlJc w:val="left"/>
        <w:pPr>
          <w:ind w:left="360" w:hanging="360"/>
        </w:pPr>
        <w:rPr>
          <w:rFonts w:ascii="Tms Rmn" w:hAnsi="Tms Rmn"/>
          <w:sz w:val="12"/>
        </w:rPr>
      </w:lvl>
    </w:lvlOverride>
  </w:num>
  <w:num w:numId="15">
    <w:abstractNumId w:val="0"/>
    <w:lvlOverride w:ilvl="0">
      <w:lvl w:ilvl="0">
        <w:start w:val="1"/>
        <w:numFmt w:val="bullet"/>
        <w:pStyle w:val="Achievement"/>
        <w:lvlText w:val="n"/>
        <w:legacy w:legacy="1" w:legacySpace="0" w:legacyIndent="360"/>
        <w:lvlJc w:val="left"/>
        <w:pPr>
          <w:ind w:left="720" w:hanging="360"/>
        </w:pPr>
        <w:rPr>
          <w:rFonts w:ascii="Tms Rmn" w:hAnsi="Tms Rmn"/>
          <w:sz w:val="12"/>
        </w:rPr>
      </w:lvl>
    </w:lvlOverride>
  </w:num>
  <w:num w:numId="16">
    <w:abstractNumId w:val="0"/>
    <w:lvlOverride w:ilvl="0">
      <w:lvl w:ilvl="0">
        <w:start w:val="1"/>
        <w:numFmt w:val="bullet"/>
        <w:pStyle w:val="Achievement"/>
        <w:lvlText w:val="n"/>
        <w:legacy w:legacy="1" w:legacySpace="0" w:legacyIndent="360"/>
        <w:lvlJc w:val="left"/>
        <w:pPr>
          <w:ind w:left="1080" w:hanging="360"/>
        </w:pPr>
        <w:rPr>
          <w:rFonts w:ascii="Tms Rmn" w:hAnsi="Tms Rmn"/>
          <w:sz w:val="12"/>
        </w:rPr>
      </w:lvl>
    </w:lvlOverride>
  </w:num>
  <w:num w:numId="17">
    <w:abstractNumId w:val="0"/>
    <w:lvlOverride w:ilvl="0">
      <w:lvl w:ilvl="0">
        <w:start w:val="1"/>
        <w:numFmt w:val="bullet"/>
        <w:pStyle w:val="Achievement"/>
        <w:lvlText w:val="n"/>
        <w:legacy w:legacy="1" w:legacySpace="0" w:legacyIndent="360"/>
        <w:lvlJc w:val="left"/>
        <w:pPr>
          <w:ind w:left="1440" w:hanging="360"/>
        </w:pPr>
        <w:rPr>
          <w:rFonts w:ascii="Tms Rmn" w:hAnsi="Tms Rmn"/>
          <w:sz w:val="12"/>
        </w:rPr>
      </w:lvl>
    </w:lvlOverride>
  </w:num>
  <w:num w:numId="18">
    <w:abstractNumId w:val="2"/>
  </w:num>
  <w:num w:numId="19">
    <w:abstractNumId w:val="7"/>
  </w:num>
  <w:num w:numId="20">
    <w:abstractNumId w:val="1"/>
  </w:num>
  <w:num w:numId="21">
    <w:abstractNumId w:val="3"/>
  </w:num>
  <w:num w:numId="22">
    <w:abstractNumId w:val="5"/>
  </w:num>
  <w:num w:numId="23">
    <w:abstractNumId w:val="6"/>
  </w:num>
  <w:num w:numId="24">
    <w:abstractNumId w:val="4"/>
  </w:num>
  <w:num w:numId="25">
    <w:abstractNumId w:val="4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720" w:hanging="360"/>
        </w:pPr>
      </w:lvl>
    </w:lvlOverride>
  </w:num>
  <w:num w:numId="26">
    <w:abstractNumId w:val="4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1080" w:hanging="360"/>
        </w:pPr>
      </w:lvl>
    </w:lvlOverride>
  </w:num>
  <w:num w:numId="27">
    <w:abstractNumId w:val="4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1440" w:hanging="360"/>
        </w:pPr>
      </w:lvl>
    </w:lvlOverride>
  </w:num>
  <w:num w:numId="28">
    <w:abstractNumId w:val="0"/>
    <w:lvlOverride w:ilvl="0">
      <w:lvl w:ilvl="0">
        <w:start w:val="1"/>
        <w:numFmt w:val="bullet"/>
        <w:pStyle w:val="Achievement"/>
        <w:lvlText w:val=""/>
        <w:legacy w:legacy="1" w:legacySpace="0" w:legacyIndent="240"/>
        <w:lvlJc w:val="left"/>
        <w:pPr>
          <w:ind w:left="240" w:hanging="240"/>
        </w:pPr>
        <w:rPr>
          <w:rFonts w:ascii="Times New Roman" w:hAnsi="Times New Roman" w:hint="default"/>
          <w:sz w:val="12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intFractionalCharacterWidth/>
  <w:embedSystemFonts/>
  <w:hideSpellingErrors/>
  <w:hideGrammaticalErrors/>
  <w:activeWritingStyle w:appName="MSWord" w:lang="en-US" w:vendorID="8" w:dllVersion="513" w:checkStyle="0"/>
  <w:proofState w:spelling="clean" w:grammar="clean"/>
  <w:attachedTemplate r:id="rId1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defaultTabStop w:val="360"/>
  <w:doNotHyphenateCaps/>
  <w:drawingGridHorizontalSpacing w:val="187"/>
  <w:drawingGridVerticalSpacing w:val="187"/>
  <w:doNotUseMarginsForDrawingGridOrigin/>
  <w:drawingGridHorizontalOrigin w:val="0"/>
  <w:drawingGridVerticalOrigin w:val="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69A5"/>
    <w:rsid w:val="00006A3E"/>
    <w:rsid w:val="00094606"/>
    <w:rsid w:val="00095B9A"/>
    <w:rsid w:val="000A3F3C"/>
    <w:rsid w:val="00144399"/>
    <w:rsid w:val="00176594"/>
    <w:rsid w:val="001B5279"/>
    <w:rsid w:val="00351655"/>
    <w:rsid w:val="003C15DA"/>
    <w:rsid w:val="00520181"/>
    <w:rsid w:val="006572F4"/>
    <w:rsid w:val="006869A5"/>
    <w:rsid w:val="007B2B63"/>
    <w:rsid w:val="007D48EE"/>
    <w:rsid w:val="00A023AE"/>
    <w:rsid w:val="00B35EBC"/>
    <w:rsid w:val="00BD5CB2"/>
    <w:rsid w:val="00C42F2A"/>
    <w:rsid w:val="00C73896"/>
    <w:rsid w:val="00CA7C59"/>
    <w:rsid w:val="00F528F8"/>
    <w:rsid w:val="00F84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nhideWhenUsed="1" w:qFormat="1"/>
    <w:lsdException w:name="Closing" w:semiHidden="1" w:unhideWhenUsed="1"/>
    <w:lsdException w:name="Signature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nhideWhenUsed="1" w:qFormat="1"/>
    <w:lsdException w:name="Emphasis" w:semiHidden="1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Placeholder Text" w:semiHidden="1" w:uiPriority="99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D48EE"/>
    <w:pPr>
      <w:spacing w:before="60" w:after="220"/>
      <w:jc w:val="both"/>
    </w:pPr>
    <w:rPr>
      <w:rFonts w:asciiTheme="minorHAnsi" w:hAnsiTheme="minorHAnsi"/>
      <w:sz w:val="22"/>
    </w:rPr>
  </w:style>
  <w:style w:type="paragraph" w:styleId="Heading1">
    <w:name w:val="heading 1"/>
    <w:basedOn w:val="Normal"/>
    <w:next w:val="Normal"/>
    <w:rsid w:val="003C15DA"/>
    <w:pPr>
      <w:ind w:left="-2160"/>
      <w:jc w:val="left"/>
      <w:outlineLvl w:val="0"/>
    </w:pPr>
    <w:rPr>
      <w:rFonts w:asciiTheme="majorHAnsi" w:hAnsiTheme="majorHAnsi"/>
      <w:spacing w:val="20"/>
      <w:kern w:val="28"/>
      <w:sz w:val="23"/>
    </w:rPr>
  </w:style>
  <w:style w:type="paragraph" w:styleId="Heading2">
    <w:name w:val="heading 2"/>
    <w:basedOn w:val="HeadingBase"/>
    <w:next w:val="Normal"/>
    <w:semiHidden/>
    <w:unhideWhenUsed/>
    <w:qFormat/>
    <w:rsid w:val="006572F4"/>
    <w:pPr>
      <w:jc w:val="left"/>
      <w:outlineLvl w:val="1"/>
    </w:pPr>
    <w:rPr>
      <w:spacing w:val="5"/>
      <w:sz w:val="20"/>
    </w:rPr>
  </w:style>
  <w:style w:type="paragraph" w:styleId="Heading3">
    <w:name w:val="heading 3"/>
    <w:basedOn w:val="HeadingBase"/>
    <w:next w:val="Normal"/>
    <w:semiHidden/>
    <w:unhideWhenUsed/>
    <w:qFormat/>
    <w:rsid w:val="006572F4"/>
    <w:pPr>
      <w:spacing w:after="220"/>
      <w:jc w:val="left"/>
      <w:outlineLvl w:val="2"/>
    </w:pPr>
    <w:rPr>
      <w:i/>
      <w:spacing w:val="-2"/>
      <w:sz w:val="20"/>
    </w:rPr>
  </w:style>
  <w:style w:type="paragraph" w:styleId="Heading4">
    <w:name w:val="heading 4"/>
    <w:basedOn w:val="HeadingBase"/>
    <w:next w:val="Normal"/>
    <w:semiHidden/>
    <w:unhideWhenUsed/>
    <w:qFormat/>
    <w:rsid w:val="006572F4"/>
    <w:pPr>
      <w:spacing w:after="0"/>
      <w:jc w:val="left"/>
      <w:outlineLvl w:val="3"/>
    </w:pPr>
    <w:rPr>
      <w:i/>
      <w:caps w:val="0"/>
      <w:spacing w:val="5"/>
      <w:sz w:val="24"/>
    </w:rPr>
  </w:style>
  <w:style w:type="paragraph" w:styleId="Heading5">
    <w:name w:val="heading 5"/>
    <w:basedOn w:val="HeadingBase"/>
    <w:next w:val="Normal"/>
    <w:semiHidden/>
    <w:unhideWhenUsed/>
    <w:qFormat/>
    <w:rsid w:val="006572F4"/>
    <w:pPr>
      <w:spacing w:after="220"/>
      <w:jc w:val="left"/>
      <w:outlineLvl w:val="4"/>
    </w:pPr>
    <w:rPr>
      <w:b/>
      <w:spacing w:val="20"/>
      <w:sz w:val="18"/>
    </w:rPr>
  </w:style>
  <w:style w:type="paragraph" w:styleId="Heading6">
    <w:name w:val="heading 6"/>
    <w:basedOn w:val="Normal"/>
    <w:next w:val="Normal"/>
    <w:semiHidden/>
    <w:unhideWhenUsed/>
    <w:qFormat/>
    <w:rsid w:val="006572F4"/>
    <w:pPr>
      <w:spacing w:before="240" w:line="240" w:lineRule="atLeast"/>
      <w:outlineLvl w:val="5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Base">
    <w:name w:val="Heading Base"/>
    <w:basedOn w:val="Normal"/>
    <w:semiHidden/>
    <w:rsid w:val="00006A3E"/>
    <w:pPr>
      <w:keepNext/>
      <w:keepLines/>
      <w:spacing w:before="240" w:after="240" w:line="240" w:lineRule="atLeast"/>
    </w:pPr>
    <w:rPr>
      <w:caps/>
    </w:rPr>
  </w:style>
  <w:style w:type="paragraph" w:customStyle="1" w:styleId="SectionTitle">
    <w:name w:val="Section Title"/>
    <w:basedOn w:val="Normal"/>
    <w:next w:val="Normal"/>
    <w:unhideWhenUsed/>
    <w:qFormat/>
    <w:rsid w:val="003C15DA"/>
    <w:pPr>
      <w:pBdr>
        <w:bottom w:val="single" w:sz="6" w:space="1" w:color="808080" w:themeColor="background1" w:themeShade="80"/>
      </w:pBdr>
      <w:spacing w:before="220" w:after="0" w:line="220" w:lineRule="atLeast"/>
      <w:jc w:val="left"/>
    </w:pPr>
    <w:rPr>
      <w:rFonts w:asciiTheme="majorHAnsi" w:hAnsiTheme="majorHAnsi"/>
      <w:caps/>
      <w:spacing w:val="15"/>
      <w:sz w:val="20"/>
    </w:rPr>
  </w:style>
  <w:style w:type="paragraph" w:customStyle="1" w:styleId="CompanyName">
    <w:name w:val="Company Name"/>
    <w:basedOn w:val="Normal"/>
    <w:next w:val="JobTitle"/>
    <w:qFormat/>
    <w:rsid w:val="006572F4"/>
    <w:pPr>
      <w:tabs>
        <w:tab w:val="left" w:pos="1440"/>
        <w:tab w:val="right" w:pos="6480"/>
      </w:tabs>
      <w:spacing w:before="220" w:line="220" w:lineRule="atLeast"/>
      <w:jc w:val="left"/>
    </w:pPr>
  </w:style>
  <w:style w:type="paragraph" w:customStyle="1" w:styleId="JobTitle">
    <w:name w:val="Job Title"/>
    <w:next w:val="Achievement"/>
    <w:qFormat/>
    <w:rsid w:val="007D48EE"/>
    <w:pPr>
      <w:spacing w:before="40" w:after="40" w:line="220" w:lineRule="atLeast"/>
    </w:pPr>
    <w:rPr>
      <w:rFonts w:asciiTheme="minorHAnsi" w:hAnsiTheme="minorHAnsi"/>
      <w:i/>
      <w:spacing w:val="5"/>
      <w:sz w:val="23"/>
    </w:rPr>
  </w:style>
  <w:style w:type="paragraph" w:customStyle="1" w:styleId="Achievement">
    <w:name w:val="Achievement"/>
    <w:basedOn w:val="Normal"/>
    <w:unhideWhenUsed/>
    <w:qFormat/>
    <w:rsid w:val="00006A3E"/>
    <w:pPr>
      <w:numPr>
        <w:numId w:val="1"/>
      </w:numPr>
      <w:spacing w:after="60" w:line="240" w:lineRule="atLeast"/>
    </w:pPr>
  </w:style>
  <w:style w:type="paragraph" w:customStyle="1" w:styleId="Name">
    <w:name w:val="Name"/>
    <w:basedOn w:val="Normal"/>
    <w:next w:val="Normal"/>
    <w:qFormat/>
    <w:rsid w:val="003C15DA"/>
    <w:pPr>
      <w:spacing w:after="440" w:line="240" w:lineRule="atLeast"/>
      <w:jc w:val="center"/>
    </w:pPr>
    <w:rPr>
      <w:caps/>
      <w:spacing w:val="80"/>
      <w:sz w:val="44"/>
    </w:rPr>
  </w:style>
  <w:style w:type="paragraph" w:styleId="BalloonText">
    <w:name w:val="Balloon Text"/>
    <w:basedOn w:val="Normal"/>
    <w:link w:val="BalloonTextChar"/>
    <w:semiHidden/>
    <w:unhideWhenUsed/>
    <w:rsid w:val="007D48EE"/>
    <w:pPr>
      <w:spacing w:before="0" w:after="0"/>
    </w:pPr>
    <w:rPr>
      <w:rFonts w:ascii="Tahoma" w:hAnsi="Tahoma" w:cs="Tahoma"/>
      <w:sz w:val="16"/>
      <w:szCs w:val="16"/>
    </w:rPr>
  </w:style>
  <w:style w:type="paragraph" w:customStyle="1" w:styleId="ContactInfo">
    <w:name w:val="Contact Info"/>
    <w:basedOn w:val="Normal"/>
    <w:qFormat/>
    <w:rsid w:val="006572F4"/>
    <w:pPr>
      <w:spacing w:line="160" w:lineRule="atLeast"/>
      <w:jc w:val="center"/>
    </w:pPr>
    <w:rPr>
      <w:caps/>
      <w:spacing w:val="30"/>
      <w:sz w:val="15"/>
    </w:rPr>
  </w:style>
  <w:style w:type="paragraph" w:customStyle="1" w:styleId="CompanyName1">
    <w:name w:val="Company Name 1"/>
    <w:basedOn w:val="CompanyName"/>
    <w:next w:val="JobTitle"/>
    <w:qFormat/>
    <w:rsid w:val="006572F4"/>
    <w:pPr>
      <w:spacing w:before="60"/>
    </w:pPr>
  </w:style>
  <w:style w:type="character" w:styleId="PlaceholderText">
    <w:name w:val="Placeholder Text"/>
    <w:basedOn w:val="DefaultParagraphFont"/>
    <w:uiPriority w:val="99"/>
    <w:semiHidden/>
    <w:rsid w:val="00095B9A"/>
    <w:rPr>
      <w:color w:val="808080"/>
    </w:rPr>
  </w:style>
  <w:style w:type="character" w:customStyle="1" w:styleId="BalloonTextChar">
    <w:name w:val="Balloon Text Char"/>
    <w:basedOn w:val="DefaultParagraphFont"/>
    <w:link w:val="BalloonText"/>
    <w:semiHidden/>
    <w:rsid w:val="007D48E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nhideWhenUsed="1" w:qFormat="1"/>
    <w:lsdException w:name="Closing" w:semiHidden="1" w:unhideWhenUsed="1"/>
    <w:lsdException w:name="Signature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nhideWhenUsed="1" w:qFormat="1"/>
    <w:lsdException w:name="Emphasis" w:semiHidden="1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Placeholder Text" w:semiHidden="1" w:uiPriority="99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D48EE"/>
    <w:pPr>
      <w:spacing w:before="60" w:after="220"/>
      <w:jc w:val="both"/>
    </w:pPr>
    <w:rPr>
      <w:rFonts w:asciiTheme="minorHAnsi" w:hAnsiTheme="minorHAnsi"/>
      <w:sz w:val="22"/>
    </w:rPr>
  </w:style>
  <w:style w:type="paragraph" w:styleId="Heading1">
    <w:name w:val="heading 1"/>
    <w:basedOn w:val="Normal"/>
    <w:next w:val="Normal"/>
    <w:rsid w:val="003C15DA"/>
    <w:pPr>
      <w:ind w:left="-2160"/>
      <w:jc w:val="left"/>
      <w:outlineLvl w:val="0"/>
    </w:pPr>
    <w:rPr>
      <w:rFonts w:asciiTheme="majorHAnsi" w:hAnsiTheme="majorHAnsi"/>
      <w:spacing w:val="20"/>
      <w:kern w:val="28"/>
      <w:sz w:val="23"/>
    </w:rPr>
  </w:style>
  <w:style w:type="paragraph" w:styleId="Heading2">
    <w:name w:val="heading 2"/>
    <w:basedOn w:val="HeadingBase"/>
    <w:next w:val="Normal"/>
    <w:semiHidden/>
    <w:unhideWhenUsed/>
    <w:qFormat/>
    <w:rsid w:val="006572F4"/>
    <w:pPr>
      <w:jc w:val="left"/>
      <w:outlineLvl w:val="1"/>
    </w:pPr>
    <w:rPr>
      <w:spacing w:val="5"/>
      <w:sz w:val="20"/>
    </w:rPr>
  </w:style>
  <w:style w:type="paragraph" w:styleId="Heading3">
    <w:name w:val="heading 3"/>
    <w:basedOn w:val="HeadingBase"/>
    <w:next w:val="Normal"/>
    <w:semiHidden/>
    <w:unhideWhenUsed/>
    <w:qFormat/>
    <w:rsid w:val="006572F4"/>
    <w:pPr>
      <w:spacing w:after="220"/>
      <w:jc w:val="left"/>
      <w:outlineLvl w:val="2"/>
    </w:pPr>
    <w:rPr>
      <w:i/>
      <w:spacing w:val="-2"/>
      <w:sz w:val="20"/>
    </w:rPr>
  </w:style>
  <w:style w:type="paragraph" w:styleId="Heading4">
    <w:name w:val="heading 4"/>
    <w:basedOn w:val="HeadingBase"/>
    <w:next w:val="Normal"/>
    <w:semiHidden/>
    <w:unhideWhenUsed/>
    <w:qFormat/>
    <w:rsid w:val="006572F4"/>
    <w:pPr>
      <w:spacing w:after="0"/>
      <w:jc w:val="left"/>
      <w:outlineLvl w:val="3"/>
    </w:pPr>
    <w:rPr>
      <w:i/>
      <w:caps w:val="0"/>
      <w:spacing w:val="5"/>
      <w:sz w:val="24"/>
    </w:rPr>
  </w:style>
  <w:style w:type="paragraph" w:styleId="Heading5">
    <w:name w:val="heading 5"/>
    <w:basedOn w:val="HeadingBase"/>
    <w:next w:val="Normal"/>
    <w:semiHidden/>
    <w:unhideWhenUsed/>
    <w:qFormat/>
    <w:rsid w:val="006572F4"/>
    <w:pPr>
      <w:spacing w:after="220"/>
      <w:jc w:val="left"/>
      <w:outlineLvl w:val="4"/>
    </w:pPr>
    <w:rPr>
      <w:b/>
      <w:spacing w:val="20"/>
      <w:sz w:val="18"/>
    </w:rPr>
  </w:style>
  <w:style w:type="paragraph" w:styleId="Heading6">
    <w:name w:val="heading 6"/>
    <w:basedOn w:val="Normal"/>
    <w:next w:val="Normal"/>
    <w:semiHidden/>
    <w:unhideWhenUsed/>
    <w:qFormat/>
    <w:rsid w:val="006572F4"/>
    <w:pPr>
      <w:spacing w:before="240" w:line="240" w:lineRule="atLeast"/>
      <w:outlineLvl w:val="5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Base">
    <w:name w:val="Heading Base"/>
    <w:basedOn w:val="Normal"/>
    <w:semiHidden/>
    <w:rsid w:val="00006A3E"/>
    <w:pPr>
      <w:keepNext/>
      <w:keepLines/>
      <w:spacing w:before="240" w:after="240" w:line="240" w:lineRule="atLeast"/>
    </w:pPr>
    <w:rPr>
      <w:caps/>
    </w:rPr>
  </w:style>
  <w:style w:type="paragraph" w:customStyle="1" w:styleId="SectionTitle">
    <w:name w:val="Section Title"/>
    <w:basedOn w:val="Normal"/>
    <w:next w:val="Normal"/>
    <w:unhideWhenUsed/>
    <w:qFormat/>
    <w:rsid w:val="003C15DA"/>
    <w:pPr>
      <w:pBdr>
        <w:bottom w:val="single" w:sz="6" w:space="1" w:color="808080" w:themeColor="background1" w:themeShade="80"/>
      </w:pBdr>
      <w:spacing w:before="220" w:after="0" w:line="220" w:lineRule="atLeast"/>
      <w:jc w:val="left"/>
    </w:pPr>
    <w:rPr>
      <w:rFonts w:asciiTheme="majorHAnsi" w:hAnsiTheme="majorHAnsi"/>
      <w:caps/>
      <w:spacing w:val="15"/>
      <w:sz w:val="20"/>
    </w:rPr>
  </w:style>
  <w:style w:type="paragraph" w:customStyle="1" w:styleId="CompanyName">
    <w:name w:val="Company Name"/>
    <w:basedOn w:val="Normal"/>
    <w:next w:val="JobTitle"/>
    <w:qFormat/>
    <w:rsid w:val="006572F4"/>
    <w:pPr>
      <w:tabs>
        <w:tab w:val="left" w:pos="1440"/>
        <w:tab w:val="right" w:pos="6480"/>
      </w:tabs>
      <w:spacing w:before="220" w:line="220" w:lineRule="atLeast"/>
      <w:jc w:val="left"/>
    </w:pPr>
  </w:style>
  <w:style w:type="paragraph" w:customStyle="1" w:styleId="JobTitle">
    <w:name w:val="Job Title"/>
    <w:next w:val="Achievement"/>
    <w:qFormat/>
    <w:rsid w:val="007D48EE"/>
    <w:pPr>
      <w:spacing w:before="40" w:after="40" w:line="220" w:lineRule="atLeast"/>
    </w:pPr>
    <w:rPr>
      <w:rFonts w:asciiTheme="minorHAnsi" w:hAnsiTheme="minorHAnsi"/>
      <w:i/>
      <w:spacing w:val="5"/>
      <w:sz w:val="23"/>
    </w:rPr>
  </w:style>
  <w:style w:type="paragraph" w:customStyle="1" w:styleId="Achievement">
    <w:name w:val="Achievement"/>
    <w:basedOn w:val="Normal"/>
    <w:unhideWhenUsed/>
    <w:qFormat/>
    <w:rsid w:val="00006A3E"/>
    <w:pPr>
      <w:numPr>
        <w:numId w:val="1"/>
      </w:numPr>
      <w:spacing w:after="60" w:line="240" w:lineRule="atLeast"/>
    </w:pPr>
  </w:style>
  <w:style w:type="paragraph" w:customStyle="1" w:styleId="Name">
    <w:name w:val="Name"/>
    <w:basedOn w:val="Normal"/>
    <w:next w:val="Normal"/>
    <w:qFormat/>
    <w:rsid w:val="003C15DA"/>
    <w:pPr>
      <w:spacing w:after="440" w:line="240" w:lineRule="atLeast"/>
      <w:jc w:val="center"/>
    </w:pPr>
    <w:rPr>
      <w:caps/>
      <w:spacing w:val="80"/>
      <w:sz w:val="44"/>
    </w:rPr>
  </w:style>
  <w:style w:type="paragraph" w:styleId="BalloonText">
    <w:name w:val="Balloon Text"/>
    <w:basedOn w:val="Normal"/>
    <w:link w:val="BalloonTextChar"/>
    <w:semiHidden/>
    <w:unhideWhenUsed/>
    <w:rsid w:val="007D48EE"/>
    <w:pPr>
      <w:spacing w:before="0" w:after="0"/>
    </w:pPr>
    <w:rPr>
      <w:rFonts w:ascii="Tahoma" w:hAnsi="Tahoma" w:cs="Tahoma"/>
      <w:sz w:val="16"/>
      <w:szCs w:val="16"/>
    </w:rPr>
  </w:style>
  <w:style w:type="paragraph" w:customStyle="1" w:styleId="ContactInfo">
    <w:name w:val="Contact Info"/>
    <w:basedOn w:val="Normal"/>
    <w:qFormat/>
    <w:rsid w:val="006572F4"/>
    <w:pPr>
      <w:spacing w:line="160" w:lineRule="atLeast"/>
      <w:jc w:val="center"/>
    </w:pPr>
    <w:rPr>
      <w:caps/>
      <w:spacing w:val="30"/>
      <w:sz w:val="15"/>
    </w:rPr>
  </w:style>
  <w:style w:type="paragraph" w:customStyle="1" w:styleId="CompanyName1">
    <w:name w:val="Company Name 1"/>
    <w:basedOn w:val="CompanyName"/>
    <w:next w:val="JobTitle"/>
    <w:qFormat/>
    <w:rsid w:val="006572F4"/>
    <w:pPr>
      <w:spacing w:before="60"/>
    </w:pPr>
  </w:style>
  <w:style w:type="character" w:styleId="PlaceholderText">
    <w:name w:val="Placeholder Text"/>
    <w:basedOn w:val="DefaultParagraphFont"/>
    <w:uiPriority w:val="99"/>
    <w:semiHidden/>
    <w:rsid w:val="00095B9A"/>
    <w:rPr>
      <w:color w:val="808080"/>
    </w:rPr>
  </w:style>
  <w:style w:type="character" w:customStyle="1" w:styleId="BalloonTextChar">
    <w:name w:val="Balloon Text Char"/>
    <w:basedOn w:val="DefaultParagraphFont"/>
    <w:link w:val="BalloonText"/>
    <w:semiHidden/>
    <w:rsid w:val="007D48E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glossaryDocument" Target="glossary/document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eks\AppData\Roaming\Microsoft\Templates\MS_ElegantResume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1DA64530418244C985E8EB02E3FA7D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EBEE92-74E9-4FCB-BC0B-DECF810E3695}"/>
      </w:docPartPr>
      <w:docPartBody>
        <w:p w:rsidR="00000000" w:rsidRDefault="004C6A2E" w:rsidP="004C6A2E">
          <w:pPr>
            <w:pStyle w:val="1DA64530418244C985E8EB02E3FA7DE09"/>
          </w:pPr>
          <w:r w:rsidRPr="00351655">
            <w:rPr>
              <w:rFonts w:ascii="Calibri" w:hAnsi="Calibri"/>
              <w:b/>
              <w:sz w:val="32"/>
              <w:szCs w:val="22"/>
            </w:rPr>
            <w:t>[Your Name]</w:t>
          </w:r>
        </w:p>
      </w:docPartBody>
    </w:docPart>
    <w:docPart>
      <w:docPartPr>
        <w:name w:val="3E38454F8CEB4472B6B6F7F3FB3C97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4027B8-9ED4-4708-BB33-36B2311624CA}"/>
      </w:docPartPr>
      <w:docPartBody>
        <w:p w:rsidR="00000000" w:rsidRDefault="004C6A2E" w:rsidP="004C6A2E">
          <w:pPr>
            <w:pStyle w:val="3E38454F8CEB4472B6B6F7F3FB3C97EA9"/>
          </w:pPr>
          <w:r w:rsidRPr="00176594">
            <w:rPr>
              <w:rFonts w:ascii="Calibri" w:hAnsi="Calibri"/>
              <w:szCs w:val="22"/>
            </w:rPr>
            <w:t>[Objective]</w:t>
          </w:r>
        </w:p>
      </w:docPartBody>
    </w:docPart>
    <w:docPart>
      <w:docPartPr>
        <w:name w:val="1E6E6B370CB040658E09588C7815B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9E6C9C-D1EE-4082-8A1F-F895B8458B7E}"/>
      </w:docPartPr>
      <w:docPartBody>
        <w:p w:rsidR="00000000" w:rsidRDefault="004C6A2E" w:rsidP="004C6A2E">
          <w:pPr>
            <w:pStyle w:val="1E6E6B370CB040658E09588C7815B57D9"/>
          </w:pPr>
          <w:r w:rsidRPr="00176594">
            <w:rPr>
              <w:rFonts w:ascii="Calibri" w:hAnsi="Calibri"/>
              <w:szCs w:val="22"/>
            </w:rPr>
            <w:t>[Year – Year]</w:t>
          </w:r>
        </w:p>
      </w:docPartBody>
    </w:docPart>
    <w:docPart>
      <w:docPartPr>
        <w:name w:val="A5C89BDB5883462997A4928E65B194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4CC5C8-0DD8-47AB-8D77-F0C8754E58D9}"/>
      </w:docPartPr>
      <w:docPartBody>
        <w:p w:rsidR="00000000" w:rsidRDefault="004C6A2E" w:rsidP="004C6A2E">
          <w:pPr>
            <w:pStyle w:val="A5C89BDB5883462997A4928E65B194FF9"/>
          </w:pPr>
          <w:r w:rsidRPr="00176594">
            <w:rPr>
              <w:rFonts w:ascii="Calibri" w:hAnsi="Calibri"/>
              <w:szCs w:val="22"/>
            </w:rPr>
            <w:t>[Company Name]</w:t>
          </w:r>
        </w:p>
      </w:docPartBody>
    </w:docPart>
    <w:docPart>
      <w:docPartPr>
        <w:name w:val="34B48A81EEA9486992A2A556FB1A38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975D0E-DBE6-401E-BF20-803C93DB94C0}"/>
      </w:docPartPr>
      <w:docPartBody>
        <w:p w:rsidR="00000000" w:rsidRDefault="004C6A2E" w:rsidP="004C6A2E">
          <w:pPr>
            <w:pStyle w:val="34B48A81EEA9486992A2A556FB1A38E49"/>
          </w:pPr>
          <w:r w:rsidRPr="00176594">
            <w:rPr>
              <w:rFonts w:ascii="Calibri" w:hAnsi="Calibri"/>
              <w:szCs w:val="22"/>
            </w:rPr>
            <w:t>[City, ST]</w:t>
          </w:r>
        </w:p>
      </w:docPartBody>
    </w:docPart>
    <w:docPart>
      <w:docPartPr>
        <w:name w:val="F403CDC3053542FFBC2F081607220A6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CFDB25-0645-4F7D-A75A-C0440D2A95C7}"/>
      </w:docPartPr>
      <w:docPartBody>
        <w:p w:rsidR="00000000" w:rsidRDefault="004C6A2E" w:rsidP="004C6A2E">
          <w:pPr>
            <w:pStyle w:val="F403CDC3053542FFBC2F081607220A669"/>
          </w:pPr>
          <w:r w:rsidRPr="00176594">
            <w:rPr>
              <w:rFonts w:ascii="Calibri" w:hAnsi="Calibri"/>
              <w:szCs w:val="22"/>
            </w:rPr>
            <w:t>Doubled sales per representative from $5 million to $10 million.</w:t>
          </w:r>
        </w:p>
      </w:docPartBody>
    </w:docPart>
    <w:docPart>
      <w:docPartPr>
        <w:name w:val="2DBEA80DC97747D499FE0651015617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D24AAF-B9C8-4154-B9CD-5B7C883398B3}"/>
      </w:docPartPr>
      <w:docPartBody>
        <w:p w:rsidR="00000000" w:rsidRDefault="004C6A2E" w:rsidP="004C6A2E">
          <w:pPr>
            <w:pStyle w:val="2DBEA80DC97747D499FE0651015617279"/>
          </w:pPr>
          <w:r w:rsidRPr="00176594">
            <w:rPr>
              <w:rFonts w:ascii="Calibri" w:hAnsi="Calibri"/>
              <w:szCs w:val="22"/>
            </w:rPr>
            <w:t>Suggested new products that increased earnings by 23%.</w:t>
          </w:r>
        </w:p>
      </w:docPartBody>
    </w:docPart>
    <w:docPart>
      <w:docPartPr>
        <w:name w:val="3DD3C76C68B44D7B80B1BEA0415115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C39BD8-D5C6-40F8-AA2A-E5EB5F8FEDAE}"/>
      </w:docPartPr>
      <w:docPartBody>
        <w:p w:rsidR="00000000" w:rsidRDefault="004C6A2E" w:rsidP="004C6A2E">
          <w:pPr>
            <w:pStyle w:val="3DD3C76C68B44D7B80B1BEA04151153E9"/>
          </w:pPr>
          <w:r w:rsidRPr="00176594">
            <w:rPr>
              <w:rFonts w:ascii="Calibri" w:hAnsi="Calibri"/>
              <w:szCs w:val="22"/>
            </w:rPr>
            <w:t>[Year – Year]</w:t>
          </w:r>
        </w:p>
      </w:docPartBody>
    </w:docPart>
    <w:docPart>
      <w:docPartPr>
        <w:name w:val="C82AEA473F5E4754B53E3C5C227A72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4FFD97-A6A7-4549-BAEF-C192879BFCCE}"/>
      </w:docPartPr>
      <w:docPartBody>
        <w:p w:rsidR="00000000" w:rsidRDefault="004C6A2E" w:rsidP="004C6A2E">
          <w:pPr>
            <w:pStyle w:val="C82AEA473F5E4754B53E3C5C227A726D9"/>
          </w:pPr>
          <w:r w:rsidRPr="00176594">
            <w:rPr>
              <w:rFonts w:ascii="Calibri" w:hAnsi="Calibri"/>
              <w:szCs w:val="22"/>
            </w:rPr>
            <w:t>[Company Name]</w:t>
          </w:r>
        </w:p>
      </w:docPartBody>
    </w:docPart>
    <w:docPart>
      <w:docPartPr>
        <w:name w:val="2AE984F54B7142328BB6C9F2253FF5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140434-0410-4E57-A6B4-7FAF6360CE61}"/>
      </w:docPartPr>
      <w:docPartBody>
        <w:p w:rsidR="00000000" w:rsidRDefault="004C6A2E" w:rsidP="004C6A2E">
          <w:pPr>
            <w:pStyle w:val="2AE984F54B7142328BB6C9F2253FF50B9"/>
          </w:pPr>
          <w:r w:rsidRPr="00176594">
            <w:rPr>
              <w:rFonts w:ascii="Calibri" w:hAnsi="Calibri"/>
              <w:szCs w:val="22"/>
            </w:rPr>
            <w:t>[City, ST]</w:t>
          </w:r>
        </w:p>
      </w:docPartBody>
    </w:docPart>
    <w:docPart>
      <w:docPartPr>
        <w:name w:val="9CD389A0EC1544E48D59B2E276D555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2CF067-185E-43FC-A3DF-04B64616F0B1}"/>
      </w:docPartPr>
      <w:docPartBody>
        <w:p w:rsidR="00000000" w:rsidRDefault="004C6A2E" w:rsidP="004C6A2E">
          <w:pPr>
            <w:pStyle w:val="9CD389A0EC1544E48D59B2E276D555B49"/>
          </w:pPr>
          <w:r w:rsidRPr="00176594">
            <w:rPr>
              <w:rFonts w:ascii="Calibri" w:hAnsi="Calibri"/>
              <w:sz w:val="22"/>
              <w:szCs w:val="22"/>
            </w:rPr>
            <w:t>District Sales Manager</w:t>
          </w:r>
        </w:p>
      </w:docPartBody>
    </w:docPart>
    <w:docPart>
      <w:docPartPr>
        <w:name w:val="815F58DF30814F63BC6010937B9E3A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36ACD76-EF57-4853-B50B-E71C9C62F3EB}"/>
      </w:docPartPr>
      <w:docPartBody>
        <w:p w:rsidR="00000000" w:rsidRDefault="004C6A2E" w:rsidP="004C6A2E">
          <w:pPr>
            <w:pStyle w:val="815F58DF30814F63BC6010937B9E3AF49"/>
          </w:pPr>
          <w:r w:rsidRPr="00176594">
            <w:rPr>
              <w:rFonts w:ascii="Calibri" w:hAnsi="Calibri"/>
              <w:szCs w:val="22"/>
            </w:rPr>
            <w:t>Increased regional sales from $25 million to $350 million.</w:t>
          </w:r>
        </w:p>
      </w:docPartBody>
    </w:docPart>
    <w:docPart>
      <w:docPartPr>
        <w:name w:val="58262F6BBB97451DA83CDC23C9DC29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945D19-F575-4636-9000-957E915C511E}"/>
      </w:docPartPr>
      <w:docPartBody>
        <w:p w:rsidR="00000000" w:rsidRDefault="004C6A2E" w:rsidP="004C6A2E">
          <w:pPr>
            <w:pStyle w:val="58262F6BBB97451DA83CDC23C9DC29B09"/>
          </w:pPr>
          <w:r w:rsidRPr="00176594">
            <w:rPr>
              <w:rFonts w:ascii="Calibri" w:hAnsi="Calibri"/>
              <w:szCs w:val="22"/>
            </w:rPr>
            <w:t>Managed 250 sales representatives in 10 Western states.</w:t>
          </w:r>
        </w:p>
      </w:docPartBody>
    </w:docPart>
    <w:docPart>
      <w:docPartPr>
        <w:name w:val="B6BB43A30AED4D0BA3109A2AE36412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3D3C50-FA39-44F0-BB71-890C6EFB211D}"/>
      </w:docPartPr>
      <w:docPartBody>
        <w:p w:rsidR="00000000" w:rsidRDefault="004C6A2E" w:rsidP="004C6A2E">
          <w:pPr>
            <w:pStyle w:val="B6BB43A30AED4D0BA3109A2AE36412719"/>
          </w:pPr>
          <w:r w:rsidRPr="00176594">
            <w:rPr>
              <w:rFonts w:ascii="Calibri" w:hAnsi="Calibri"/>
              <w:szCs w:val="22"/>
            </w:rPr>
            <w:t>Implemented training course for new recruits — speeding profitability.</w:t>
          </w:r>
        </w:p>
      </w:docPartBody>
    </w:docPart>
    <w:docPart>
      <w:docPartPr>
        <w:name w:val="F4C8D2837C834BD0B369258C808F3FA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D7EEE5-2B6C-4EB9-B563-705B39582C63}"/>
      </w:docPartPr>
      <w:docPartBody>
        <w:p w:rsidR="00000000" w:rsidRDefault="004C6A2E" w:rsidP="004C6A2E">
          <w:pPr>
            <w:pStyle w:val="F4C8D2837C834BD0B369258C808F3FA79"/>
          </w:pPr>
          <w:r w:rsidRPr="00176594">
            <w:rPr>
              <w:rFonts w:ascii="Calibri" w:hAnsi="Calibri"/>
              <w:szCs w:val="22"/>
            </w:rPr>
            <w:t>[Year – Year]</w:t>
          </w:r>
        </w:p>
      </w:docPartBody>
    </w:docPart>
    <w:docPart>
      <w:docPartPr>
        <w:name w:val="A27530D1647446A88ADEBB353B794F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6145AB-EE9A-4AA4-A129-D3D50D01BE74}"/>
      </w:docPartPr>
      <w:docPartBody>
        <w:p w:rsidR="00000000" w:rsidRDefault="004C6A2E" w:rsidP="004C6A2E">
          <w:pPr>
            <w:pStyle w:val="A27530D1647446A88ADEBB353B794FB79"/>
          </w:pPr>
          <w:r w:rsidRPr="00176594">
            <w:rPr>
              <w:rFonts w:ascii="Calibri" w:hAnsi="Calibri"/>
              <w:szCs w:val="22"/>
            </w:rPr>
            <w:t>[College Name]</w:t>
          </w:r>
        </w:p>
      </w:docPartBody>
    </w:docPart>
    <w:docPart>
      <w:docPartPr>
        <w:name w:val="66A21F5B444C4A7294E3738D57D81F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5EB076-994B-4146-8166-52A616A3A91D}"/>
      </w:docPartPr>
      <w:docPartBody>
        <w:p w:rsidR="00000000" w:rsidRDefault="004C6A2E" w:rsidP="004C6A2E">
          <w:pPr>
            <w:pStyle w:val="66A21F5B444C4A7294E3738D57D81F479"/>
          </w:pPr>
          <w:r w:rsidRPr="00176594">
            <w:rPr>
              <w:rFonts w:ascii="Calibri" w:hAnsi="Calibri"/>
              <w:szCs w:val="22"/>
            </w:rPr>
            <w:t>[City, ST]</w:t>
          </w:r>
        </w:p>
      </w:docPartBody>
    </w:docPart>
    <w:docPart>
      <w:docPartPr>
        <w:name w:val="FDCBF20A442A4BDC9DE196BB744D2C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960EEB-6BB9-409F-8DFB-8B9EF0E2ADB3}"/>
      </w:docPartPr>
      <w:docPartBody>
        <w:p w:rsidR="00000000" w:rsidRDefault="004C6A2E" w:rsidP="004C6A2E">
          <w:pPr>
            <w:pStyle w:val="FDCBF20A442A4BDC9DE196BB744D2CCB9"/>
          </w:pPr>
          <w:r w:rsidRPr="00176594">
            <w:rPr>
              <w:rFonts w:ascii="Calibri" w:hAnsi="Calibri"/>
              <w:szCs w:val="22"/>
            </w:rPr>
            <w:t>[Degree Obtained]</w:t>
          </w:r>
        </w:p>
      </w:docPartBody>
    </w:docPart>
    <w:docPart>
      <w:docPartPr>
        <w:name w:val="1F18221E93A343E580C70057E96755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3050AC-DFA1-4512-80DA-1F8D0E2FCF2C}"/>
      </w:docPartPr>
      <w:docPartBody>
        <w:p w:rsidR="00000000" w:rsidRDefault="004C6A2E" w:rsidP="004C6A2E">
          <w:pPr>
            <w:pStyle w:val="1F18221E93A343E580C70057E96755D29"/>
          </w:pPr>
          <w:r w:rsidRPr="00176594">
            <w:rPr>
              <w:rFonts w:ascii="Calibri" w:hAnsi="Calibri"/>
              <w:szCs w:val="22"/>
            </w:rPr>
            <w:t>[Award, honor or minor degree]</w:t>
          </w:r>
        </w:p>
      </w:docPartBody>
    </w:docPart>
    <w:docPart>
      <w:docPartPr>
        <w:name w:val="07967992C9CD44DA9CC2F78C889DF8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D49689E-7461-4BE3-908D-908937708922}"/>
      </w:docPartPr>
      <w:docPartBody>
        <w:p w:rsidR="00000000" w:rsidRDefault="004C6A2E" w:rsidP="004C6A2E">
          <w:pPr>
            <w:pStyle w:val="07967992C9CD44DA9CC2F78C889DF8299"/>
          </w:pPr>
          <w:r w:rsidRPr="00176594">
            <w:rPr>
              <w:rFonts w:ascii="Calibri" w:hAnsi="Calibri"/>
              <w:szCs w:val="22"/>
            </w:rPr>
            <w:t>[Interests]</w:t>
          </w:r>
        </w:p>
      </w:docPartBody>
    </w:docPart>
    <w:docPart>
      <w:docPartPr>
        <w:name w:val="962768C2AD224C3CB0828B5B3B113F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C57E03-E55D-41DC-8922-5CC561AEF14B}"/>
      </w:docPartPr>
      <w:docPartBody>
        <w:p w:rsidR="00000000" w:rsidRDefault="004C6A2E" w:rsidP="004C6A2E">
          <w:pPr>
            <w:pStyle w:val="962768C2AD224C3CB0828B5B3B113F359"/>
          </w:pPr>
          <w:r w:rsidRPr="00176594">
            <w:rPr>
              <w:rFonts w:ascii="Calibri" w:hAnsi="Calibri"/>
              <w:caps w:val="0"/>
              <w:sz w:val="22"/>
              <w:szCs w:val="22"/>
            </w:rPr>
            <w:t>[</w:t>
          </w:r>
          <w:r>
            <w:rPr>
              <w:rFonts w:ascii="Calibri" w:hAnsi="Calibri"/>
              <w:caps w:val="0"/>
              <w:sz w:val="22"/>
              <w:szCs w:val="22"/>
            </w:rPr>
            <w:t>Email</w:t>
          </w:r>
          <w:r w:rsidRPr="00176594">
            <w:rPr>
              <w:rFonts w:ascii="Calibri" w:hAnsi="Calibri"/>
              <w:caps w:val="0"/>
              <w:sz w:val="22"/>
              <w:szCs w:val="22"/>
            </w:rPr>
            <w:t>]</w:t>
          </w:r>
        </w:p>
      </w:docPartBody>
    </w:docPart>
    <w:docPart>
      <w:docPartPr>
        <w:name w:val="05AA758B4CEA4128BFA09F1DF68479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CCD703-9992-4542-92E2-01E4D44F3EC8}"/>
      </w:docPartPr>
      <w:docPartBody>
        <w:p w:rsidR="00000000" w:rsidRDefault="004C6A2E" w:rsidP="004C6A2E">
          <w:pPr>
            <w:pStyle w:val="05AA758B4CEA4128BFA09F1DF68479457"/>
          </w:pPr>
          <w:r w:rsidRPr="00176594">
            <w:rPr>
              <w:rFonts w:ascii="Calibri" w:hAnsi="Calibri"/>
              <w:caps/>
              <w:szCs w:val="22"/>
            </w:rPr>
            <w:t>[</w:t>
          </w:r>
          <w:r>
            <w:rPr>
              <w:rFonts w:ascii="Calibri" w:hAnsi="Calibri"/>
              <w:szCs w:val="22"/>
            </w:rPr>
            <w:t>Phone</w:t>
          </w:r>
          <w:r w:rsidRPr="00176594">
            <w:rPr>
              <w:rFonts w:ascii="Calibri" w:hAnsi="Calibri"/>
              <w:caps/>
              <w:szCs w:val="22"/>
            </w:rPr>
            <w:t>]</w:t>
          </w:r>
        </w:p>
      </w:docPartBody>
    </w:docPart>
    <w:docPart>
      <w:docPartPr>
        <w:name w:val="71A55A249F87488B9ACAA66339C6E06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DDE939-986B-424E-ADB4-14FC2F2631D3}"/>
      </w:docPartPr>
      <w:docPartBody>
        <w:p w:rsidR="00000000" w:rsidRDefault="004C6A2E" w:rsidP="004C6A2E">
          <w:pPr>
            <w:pStyle w:val="71A55A249F87488B9ACAA66339C6E0686"/>
          </w:pPr>
          <w:r w:rsidRPr="00176594">
            <w:rPr>
              <w:rFonts w:ascii="Calibri" w:hAnsi="Calibri"/>
              <w:caps/>
              <w:szCs w:val="22"/>
            </w:rPr>
            <w:t>[</w:t>
          </w:r>
          <w:r w:rsidRPr="00351655">
            <w:rPr>
              <w:rFonts w:ascii="Calibri" w:hAnsi="Calibri"/>
              <w:szCs w:val="22"/>
            </w:rPr>
            <w:t>Address</w:t>
          </w:r>
          <w:r w:rsidRPr="00176594">
            <w:rPr>
              <w:rFonts w:ascii="Calibri" w:hAnsi="Calibri"/>
              <w:caps/>
              <w:szCs w:val="22"/>
            </w:rPr>
            <w:t>]</w:t>
          </w:r>
        </w:p>
      </w:docPartBody>
    </w:docPart>
    <w:docPart>
      <w:docPartPr>
        <w:name w:val="3EED0BE670BA426CAE60FA5A19B19C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596FE4-4D82-4372-BA39-50D53F3EED24}"/>
      </w:docPartPr>
      <w:docPartBody>
        <w:p w:rsidR="00000000" w:rsidRDefault="004C6A2E" w:rsidP="004C6A2E">
          <w:pPr>
            <w:pStyle w:val="3EED0BE670BA426CAE60FA5A19B19CA23"/>
          </w:pPr>
          <w:r>
            <w:rPr>
              <w:rFonts w:ascii="Calibri" w:hAnsi="Calibri"/>
              <w:szCs w:val="22"/>
            </w:rPr>
            <w:t>[Name</w:t>
          </w:r>
          <w:r w:rsidRPr="00176594">
            <w:rPr>
              <w:rFonts w:ascii="Calibri" w:hAnsi="Calibri"/>
              <w:szCs w:val="22"/>
            </w:rPr>
            <w:t>]</w:t>
          </w:r>
        </w:p>
      </w:docPartBody>
    </w:docPart>
    <w:docPart>
      <w:docPartPr>
        <w:name w:val="93CA7884F4AB4A22BBA9FD89B8EC77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07BBAF-7D55-4B69-A3B7-F4A22F7572D6}"/>
      </w:docPartPr>
      <w:docPartBody>
        <w:p w:rsidR="00000000" w:rsidRDefault="004C6A2E" w:rsidP="004C6A2E">
          <w:pPr>
            <w:pStyle w:val="93CA7884F4AB4A22BBA9FD89B8EC77883"/>
          </w:pPr>
          <w:r>
            <w:rPr>
              <w:rFonts w:ascii="Calibri" w:hAnsi="Calibri"/>
              <w:szCs w:val="22"/>
            </w:rPr>
            <w:t>[Title</w:t>
          </w:r>
          <w:r w:rsidRPr="00176594">
            <w:rPr>
              <w:rFonts w:ascii="Calibri" w:hAnsi="Calibri"/>
              <w:szCs w:val="22"/>
            </w:rPr>
            <w:t>]</w:t>
          </w:r>
        </w:p>
      </w:docPartBody>
    </w:docPart>
    <w:docPart>
      <w:docPartPr>
        <w:name w:val="3510BD3F2CDD441BA25D1CBE12CA4B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AAAFC1-0F2F-49CD-AB57-A261DE6AF276}"/>
      </w:docPartPr>
      <w:docPartBody>
        <w:p w:rsidR="00000000" w:rsidRDefault="004C6A2E" w:rsidP="004C6A2E">
          <w:pPr>
            <w:pStyle w:val="3510BD3F2CDD441BA25D1CBE12CA4BE83"/>
          </w:pPr>
          <w:r w:rsidRPr="00176594">
            <w:rPr>
              <w:rFonts w:ascii="Calibri" w:hAnsi="Calibri"/>
              <w:szCs w:val="22"/>
            </w:rPr>
            <w:t>[</w:t>
          </w:r>
          <w:r>
            <w:rPr>
              <w:rFonts w:ascii="Calibri" w:hAnsi="Calibri"/>
              <w:szCs w:val="22"/>
            </w:rPr>
            <w:t>Phone</w:t>
          </w:r>
          <w:r w:rsidRPr="00176594">
            <w:rPr>
              <w:rFonts w:ascii="Calibri" w:hAnsi="Calibri"/>
              <w:szCs w:val="22"/>
            </w:rPr>
            <w:t>]</w:t>
          </w:r>
        </w:p>
      </w:docPartBody>
    </w:docPart>
    <w:docPart>
      <w:docPartPr>
        <w:name w:val="8D9F0C1C90CD4152A6D839EE998B8B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1B36F2-A762-4D1B-8428-FCB696105C05}"/>
      </w:docPartPr>
      <w:docPartBody>
        <w:p w:rsidR="00000000" w:rsidRDefault="004C6A2E" w:rsidP="004C6A2E">
          <w:pPr>
            <w:pStyle w:val="8D9F0C1C90CD4152A6D839EE998B8BCB2"/>
          </w:pPr>
          <w:r>
            <w:rPr>
              <w:rFonts w:ascii="Calibri" w:hAnsi="Calibri"/>
              <w:szCs w:val="22"/>
            </w:rPr>
            <w:t>[</w:t>
          </w:r>
          <w:r>
            <w:rPr>
              <w:rFonts w:ascii="Calibri" w:hAnsi="Calibri"/>
              <w:szCs w:val="22"/>
            </w:rPr>
            <w:t>Company</w:t>
          </w:r>
          <w:r w:rsidRPr="00176594">
            <w:rPr>
              <w:rFonts w:ascii="Calibri" w:hAnsi="Calibri"/>
              <w:szCs w:val="22"/>
            </w:rPr>
            <w:t>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6A2E"/>
    <w:rsid w:val="004C6A2E"/>
    <w:rsid w:val="007D1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DA64530418244C985E8EB02E3FA7DE0">
    <w:name w:val="1DA64530418244C985E8EB02E3FA7DE0"/>
  </w:style>
  <w:style w:type="paragraph" w:customStyle="1" w:styleId="3E38454F8CEB4472B6B6F7F3FB3C97EA">
    <w:name w:val="3E38454F8CEB4472B6B6F7F3FB3C97EA"/>
  </w:style>
  <w:style w:type="paragraph" w:customStyle="1" w:styleId="1E6E6B370CB040658E09588C7815B57D">
    <w:name w:val="1E6E6B370CB040658E09588C7815B57D"/>
  </w:style>
  <w:style w:type="paragraph" w:customStyle="1" w:styleId="A5C89BDB5883462997A4928E65B194FF">
    <w:name w:val="A5C89BDB5883462997A4928E65B194FF"/>
  </w:style>
  <w:style w:type="paragraph" w:customStyle="1" w:styleId="34B48A81EEA9486992A2A556FB1A38E4">
    <w:name w:val="34B48A81EEA9486992A2A556FB1A38E4"/>
  </w:style>
  <w:style w:type="paragraph" w:customStyle="1" w:styleId="AEE6442F085548828B4E549260FD7FDD">
    <w:name w:val="AEE6442F085548828B4E549260FD7FDD"/>
  </w:style>
  <w:style w:type="paragraph" w:customStyle="1" w:styleId="9AF177D17E7244DFB2B55A217D6E6667">
    <w:name w:val="9AF177D17E7244DFB2B55A217D6E6667"/>
  </w:style>
  <w:style w:type="paragraph" w:customStyle="1" w:styleId="F403CDC3053542FFBC2F081607220A66">
    <w:name w:val="F403CDC3053542FFBC2F081607220A66"/>
  </w:style>
  <w:style w:type="paragraph" w:customStyle="1" w:styleId="2DBEA80DC97747D499FE065101561727">
    <w:name w:val="2DBEA80DC97747D499FE065101561727"/>
  </w:style>
  <w:style w:type="paragraph" w:customStyle="1" w:styleId="3DD3C76C68B44D7B80B1BEA04151153E">
    <w:name w:val="3DD3C76C68B44D7B80B1BEA04151153E"/>
  </w:style>
  <w:style w:type="paragraph" w:customStyle="1" w:styleId="C82AEA473F5E4754B53E3C5C227A726D">
    <w:name w:val="C82AEA473F5E4754B53E3C5C227A726D"/>
  </w:style>
  <w:style w:type="paragraph" w:customStyle="1" w:styleId="2AE984F54B7142328BB6C9F2253FF50B">
    <w:name w:val="2AE984F54B7142328BB6C9F2253FF50B"/>
  </w:style>
  <w:style w:type="paragraph" w:customStyle="1" w:styleId="9CD389A0EC1544E48D59B2E276D555B4">
    <w:name w:val="9CD389A0EC1544E48D59B2E276D555B4"/>
  </w:style>
  <w:style w:type="paragraph" w:customStyle="1" w:styleId="815F58DF30814F63BC6010937B9E3AF4">
    <w:name w:val="815F58DF30814F63BC6010937B9E3AF4"/>
  </w:style>
  <w:style w:type="paragraph" w:customStyle="1" w:styleId="58262F6BBB97451DA83CDC23C9DC29B0">
    <w:name w:val="58262F6BBB97451DA83CDC23C9DC29B0"/>
  </w:style>
  <w:style w:type="paragraph" w:customStyle="1" w:styleId="B6BB43A30AED4D0BA3109A2AE3641271">
    <w:name w:val="B6BB43A30AED4D0BA3109A2AE3641271"/>
  </w:style>
  <w:style w:type="paragraph" w:customStyle="1" w:styleId="BF2A91B457BF4A15A212A89AE6E68BB5">
    <w:name w:val="BF2A91B457BF4A15A212A89AE6E68BB5"/>
  </w:style>
  <w:style w:type="paragraph" w:customStyle="1" w:styleId="FC4759BD39934891B6B4B011FBCC96FA">
    <w:name w:val="FC4759BD39934891B6B4B011FBCC96FA"/>
  </w:style>
  <w:style w:type="paragraph" w:customStyle="1" w:styleId="54B7AF1915F441CCBBC7BCA649C220B7">
    <w:name w:val="54B7AF1915F441CCBBC7BCA649C220B7"/>
  </w:style>
  <w:style w:type="paragraph" w:customStyle="1" w:styleId="B52C71F28B354D6790AA0E17C3CC0211">
    <w:name w:val="B52C71F28B354D6790AA0E17C3CC0211"/>
  </w:style>
  <w:style w:type="paragraph" w:customStyle="1" w:styleId="A9CF5141CA354982A7AD02C805B24F61">
    <w:name w:val="A9CF5141CA354982A7AD02C805B24F61"/>
  </w:style>
  <w:style w:type="paragraph" w:customStyle="1" w:styleId="23DAA0BCEE324E088C5E993A5D7A6C43">
    <w:name w:val="23DAA0BCEE324E088C5E993A5D7A6C43"/>
  </w:style>
  <w:style w:type="paragraph" w:customStyle="1" w:styleId="F6C8FDF8B23E49F8B2441D5F404F762F">
    <w:name w:val="F6C8FDF8B23E49F8B2441D5F404F762F"/>
  </w:style>
  <w:style w:type="paragraph" w:customStyle="1" w:styleId="F4C8D2837C834BD0B369258C808F3FA7">
    <w:name w:val="F4C8D2837C834BD0B369258C808F3FA7"/>
  </w:style>
  <w:style w:type="paragraph" w:customStyle="1" w:styleId="A27530D1647446A88ADEBB353B794FB7">
    <w:name w:val="A27530D1647446A88ADEBB353B794FB7"/>
  </w:style>
  <w:style w:type="paragraph" w:customStyle="1" w:styleId="66A21F5B444C4A7294E3738D57D81F47">
    <w:name w:val="66A21F5B444C4A7294E3738D57D81F47"/>
  </w:style>
  <w:style w:type="paragraph" w:customStyle="1" w:styleId="FDCBF20A442A4BDC9DE196BB744D2CCB">
    <w:name w:val="FDCBF20A442A4BDC9DE196BB744D2CCB"/>
  </w:style>
  <w:style w:type="paragraph" w:customStyle="1" w:styleId="1F18221E93A343E580C70057E96755D2">
    <w:name w:val="1F18221E93A343E580C70057E96755D2"/>
  </w:style>
  <w:style w:type="paragraph" w:customStyle="1" w:styleId="07967992C9CD44DA9CC2F78C889DF829">
    <w:name w:val="07967992C9CD44DA9CC2F78C889DF829"/>
  </w:style>
  <w:style w:type="paragraph" w:customStyle="1" w:styleId="B7F9823C44B24CBEB3C6398AA9505F79">
    <w:name w:val="B7F9823C44B24CBEB3C6398AA9505F79"/>
  </w:style>
  <w:style w:type="paragraph" w:customStyle="1" w:styleId="37A804AC613845D191DD01EC55785675">
    <w:name w:val="37A804AC613845D191DD01EC55785675"/>
  </w:style>
  <w:style w:type="paragraph" w:customStyle="1" w:styleId="562C8F26FF874DDEB50DF7E055E5CEF5">
    <w:name w:val="562C8F26FF874DDEB50DF7E055E5CEF5"/>
  </w:style>
  <w:style w:type="paragraph" w:customStyle="1" w:styleId="FE79F8D8E2A6461698D3764608BCE2A6">
    <w:name w:val="FE79F8D8E2A6461698D3764608BCE2A6"/>
  </w:style>
  <w:style w:type="paragraph" w:customStyle="1" w:styleId="D75DC71BCC7840A19ED3D3A39849646B">
    <w:name w:val="D75DC71BCC7840A19ED3D3A39849646B"/>
  </w:style>
  <w:style w:type="paragraph" w:customStyle="1" w:styleId="962768C2AD224C3CB0828B5B3B113F35">
    <w:name w:val="962768C2AD224C3CB0828B5B3B113F35"/>
    <w:rsid w:val="004C6A2E"/>
  </w:style>
  <w:style w:type="character" w:styleId="PlaceholderText">
    <w:name w:val="Placeholder Text"/>
    <w:basedOn w:val="DefaultParagraphFont"/>
    <w:uiPriority w:val="99"/>
    <w:semiHidden/>
    <w:rsid w:val="004C6A2E"/>
    <w:rPr>
      <w:color w:val="808080"/>
    </w:rPr>
  </w:style>
  <w:style w:type="paragraph" w:customStyle="1" w:styleId="1DA64530418244C985E8EB02E3FA7DE01">
    <w:name w:val="1DA64530418244C985E8EB02E3FA7DE01"/>
    <w:rsid w:val="004C6A2E"/>
    <w:pPr>
      <w:spacing w:before="60" w:after="440" w:line="240" w:lineRule="atLeast"/>
      <w:jc w:val="center"/>
    </w:pPr>
    <w:rPr>
      <w:rFonts w:eastAsia="Times New Roman" w:cs="Times New Roman"/>
      <w:caps/>
      <w:spacing w:val="80"/>
      <w:sz w:val="44"/>
      <w:szCs w:val="20"/>
      <w:lang w:val="en-US" w:eastAsia="en-US"/>
    </w:rPr>
  </w:style>
  <w:style w:type="paragraph" w:customStyle="1" w:styleId="962768C2AD224C3CB0828B5B3B113F351">
    <w:name w:val="962768C2AD224C3CB0828B5B3B113F351"/>
    <w:rsid w:val="004C6A2E"/>
    <w:pPr>
      <w:pBdr>
        <w:bottom w:val="single" w:sz="6" w:space="1" w:color="808080" w:themeColor="background1" w:themeShade="80"/>
      </w:pBdr>
      <w:spacing w:before="220" w:after="0" w:line="220" w:lineRule="atLeast"/>
    </w:pPr>
    <w:rPr>
      <w:rFonts w:asciiTheme="majorHAnsi" w:eastAsia="Times New Roman" w:hAnsiTheme="majorHAnsi" w:cs="Times New Roman"/>
      <w:caps/>
      <w:spacing w:val="15"/>
      <w:sz w:val="20"/>
      <w:szCs w:val="20"/>
      <w:lang w:val="en-US" w:eastAsia="en-US"/>
    </w:rPr>
  </w:style>
  <w:style w:type="paragraph" w:customStyle="1" w:styleId="3E38454F8CEB4472B6B6F7F3FB3C97EA1">
    <w:name w:val="3E38454F8CEB4472B6B6F7F3FB3C97EA1"/>
    <w:rsid w:val="004C6A2E"/>
    <w:pPr>
      <w:spacing w:before="60" w:after="220" w:line="240" w:lineRule="auto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1E6E6B370CB040658E09588C7815B57D1">
    <w:name w:val="1E6E6B370CB040658E09588C7815B57D1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A5C89BDB5883462997A4928E65B194FF1">
    <w:name w:val="A5C89BDB5883462997A4928E65B194FF1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34B48A81EEA9486992A2A556FB1A38E41">
    <w:name w:val="34B48A81EEA9486992A2A556FB1A38E41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F403CDC3053542FFBC2F081607220A661">
    <w:name w:val="F403CDC3053542FFBC2F081607220A661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2DBEA80DC97747D499FE0651015617271">
    <w:name w:val="2DBEA80DC97747D499FE0651015617271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3DD3C76C68B44D7B80B1BEA04151153E1">
    <w:name w:val="3DD3C76C68B44D7B80B1BEA04151153E1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C82AEA473F5E4754B53E3C5C227A726D1">
    <w:name w:val="C82AEA473F5E4754B53E3C5C227A726D1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2AE984F54B7142328BB6C9F2253FF50B1">
    <w:name w:val="2AE984F54B7142328BB6C9F2253FF50B1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9CD389A0EC1544E48D59B2E276D555B41">
    <w:name w:val="9CD389A0EC1544E48D59B2E276D555B41"/>
    <w:rsid w:val="004C6A2E"/>
    <w:pPr>
      <w:spacing w:before="40" w:after="40" w:line="220" w:lineRule="atLeast"/>
    </w:pPr>
    <w:rPr>
      <w:rFonts w:eastAsia="Times New Roman" w:cs="Times New Roman"/>
      <w:i/>
      <w:spacing w:val="5"/>
      <w:sz w:val="23"/>
      <w:szCs w:val="20"/>
      <w:lang w:val="en-US" w:eastAsia="en-US"/>
    </w:rPr>
  </w:style>
  <w:style w:type="paragraph" w:customStyle="1" w:styleId="815F58DF30814F63BC6010937B9E3AF41">
    <w:name w:val="815F58DF30814F63BC6010937B9E3AF41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58262F6BBB97451DA83CDC23C9DC29B01">
    <w:name w:val="58262F6BBB97451DA83CDC23C9DC29B01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B6BB43A30AED4D0BA3109A2AE36412711">
    <w:name w:val="B6BB43A30AED4D0BA3109A2AE36412711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BF2A91B457BF4A15A212A89AE6E68BB51">
    <w:name w:val="BF2A91B457BF4A15A212A89AE6E68BB51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FC4759BD39934891B6B4B011FBCC96FA1">
    <w:name w:val="FC4759BD39934891B6B4B011FBCC96FA1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54B7AF1915F441CCBBC7BCA649C220B71">
    <w:name w:val="54B7AF1915F441CCBBC7BCA649C220B71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B52C71F28B354D6790AA0E17C3CC02111">
    <w:name w:val="B52C71F28B354D6790AA0E17C3CC02111"/>
    <w:rsid w:val="004C6A2E"/>
    <w:pPr>
      <w:spacing w:before="40" w:after="40" w:line="220" w:lineRule="atLeast"/>
    </w:pPr>
    <w:rPr>
      <w:rFonts w:eastAsia="Times New Roman" w:cs="Times New Roman"/>
      <w:i/>
      <w:spacing w:val="5"/>
      <w:sz w:val="23"/>
      <w:szCs w:val="20"/>
      <w:lang w:val="en-US" w:eastAsia="en-US"/>
    </w:rPr>
  </w:style>
  <w:style w:type="paragraph" w:customStyle="1" w:styleId="A9CF5141CA354982A7AD02C805B24F611">
    <w:name w:val="A9CF5141CA354982A7AD02C805B24F611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23DAA0BCEE324E088C5E993A5D7A6C431">
    <w:name w:val="23DAA0BCEE324E088C5E993A5D7A6C431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F6C8FDF8B23E49F8B2441D5F404F762F1">
    <w:name w:val="F6C8FDF8B23E49F8B2441D5F404F762F1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F4C8D2837C834BD0B369258C808F3FA71">
    <w:name w:val="F4C8D2837C834BD0B369258C808F3FA71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A27530D1647446A88ADEBB353B794FB71">
    <w:name w:val="A27530D1647446A88ADEBB353B794FB71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66A21F5B444C4A7294E3738D57D81F471">
    <w:name w:val="66A21F5B444C4A7294E3738D57D81F471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FDCBF20A442A4BDC9DE196BB744D2CCB1">
    <w:name w:val="FDCBF20A442A4BDC9DE196BB744D2CCB1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1F18221E93A343E580C70057E96755D21">
    <w:name w:val="1F18221E93A343E580C70057E96755D21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07967992C9CD44DA9CC2F78C889DF8291">
    <w:name w:val="07967992C9CD44DA9CC2F78C889DF8291"/>
    <w:rsid w:val="004C6A2E"/>
    <w:pPr>
      <w:spacing w:before="60" w:after="220" w:line="240" w:lineRule="auto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1DA64530418244C985E8EB02E3FA7DE02">
    <w:name w:val="1DA64530418244C985E8EB02E3FA7DE02"/>
    <w:rsid w:val="004C6A2E"/>
    <w:pPr>
      <w:spacing w:before="60" w:after="440" w:line="240" w:lineRule="atLeast"/>
      <w:jc w:val="center"/>
    </w:pPr>
    <w:rPr>
      <w:rFonts w:eastAsia="Times New Roman" w:cs="Times New Roman"/>
      <w:caps/>
      <w:spacing w:val="80"/>
      <w:sz w:val="44"/>
      <w:szCs w:val="20"/>
      <w:lang w:val="en-US" w:eastAsia="en-US"/>
    </w:rPr>
  </w:style>
  <w:style w:type="paragraph" w:customStyle="1" w:styleId="962768C2AD224C3CB0828B5B3B113F352">
    <w:name w:val="962768C2AD224C3CB0828B5B3B113F352"/>
    <w:rsid w:val="004C6A2E"/>
    <w:pPr>
      <w:pBdr>
        <w:bottom w:val="single" w:sz="6" w:space="1" w:color="808080" w:themeColor="background1" w:themeShade="80"/>
      </w:pBdr>
      <w:spacing w:before="220" w:after="0" w:line="220" w:lineRule="atLeast"/>
    </w:pPr>
    <w:rPr>
      <w:rFonts w:asciiTheme="majorHAnsi" w:eastAsia="Times New Roman" w:hAnsiTheme="majorHAnsi" w:cs="Times New Roman"/>
      <w:caps/>
      <w:spacing w:val="15"/>
      <w:sz w:val="20"/>
      <w:szCs w:val="20"/>
      <w:lang w:val="en-US" w:eastAsia="en-US"/>
    </w:rPr>
  </w:style>
  <w:style w:type="paragraph" w:customStyle="1" w:styleId="3E38454F8CEB4472B6B6F7F3FB3C97EA2">
    <w:name w:val="3E38454F8CEB4472B6B6F7F3FB3C97EA2"/>
    <w:rsid w:val="004C6A2E"/>
    <w:pPr>
      <w:spacing w:before="60" w:after="220" w:line="240" w:lineRule="auto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1E6E6B370CB040658E09588C7815B57D2">
    <w:name w:val="1E6E6B370CB040658E09588C7815B57D2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A5C89BDB5883462997A4928E65B194FF2">
    <w:name w:val="A5C89BDB5883462997A4928E65B194FF2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34B48A81EEA9486992A2A556FB1A38E42">
    <w:name w:val="34B48A81EEA9486992A2A556FB1A38E42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F403CDC3053542FFBC2F081607220A662">
    <w:name w:val="F403CDC3053542FFBC2F081607220A662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2DBEA80DC97747D499FE0651015617272">
    <w:name w:val="2DBEA80DC97747D499FE0651015617272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3DD3C76C68B44D7B80B1BEA04151153E2">
    <w:name w:val="3DD3C76C68B44D7B80B1BEA04151153E2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C82AEA473F5E4754B53E3C5C227A726D2">
    <w:name w:val="C82AEA473F5E4754B53E3C5C227A726D2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2AE984F54B7142328BB6C9F2253FF50B2">
    <w:name w:val="2AE984F54B7142328BB6C9F2253FF50B2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9CD389A0EC1544E48D59B2E276D555B42">
    <w:name w:val="9CD389A0EC1544E48D59B2E276D555B42"/>
    <w:rsid w:val="004C6A2E"/>
    <w:pPr>
      <w:spacing w:before="40" w:after="40" w:line="220" w:lineRule="atLeast"/>
    </w:pPr>
    <w:rPr>
      <w:rFonts w:eastAsia="Times New Roman" w:cs="Times New Roman"/>
      <w:i/>
      <w:spacing w:val="5"/>
      <w:sz w:val="23"/>
      <w:szCs w:val="20"/>
      <w:lang w:val="en-US" w:eastAsia="en-US"/>
    </w:rPr>
  </w:style>
  <w:style w:type="paragraph" w:customStyle="1" w:styleId="815F58DF30814F63BC6010937B9E3AF42">
    <w:name w:val="815F58DF30814F63BC6010937B9E3AF42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58262F6BBB97451DA83CDC23C9DC29B02">
    <w:name w:val="58262F6BBB97451DA83CDC23C9DC29B02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B6BB43A30AED4D0BA3109A2AE36412712">
    <w:name w:val="B6BB43A30AED4D0BA3109A2AE36412712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BF2A91B457BF4A15A212A89AE6E68BB52">
    <w:name w:val="BF2A91B457BF4A15A212A89AE6E68BB52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FC4759BD39934891B6B4B011FBCC96FA2">
    <w:name w:val="FC4759BD39934891B6B4B011FBCC96FA2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54B7AF1915F441CCBBC7BCA649C220B72">
    <w:name w:val="54B7AF1915F441CCBBC7BCA649C220B72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B52C71F28B354D6790AA0E17C3CC02112">
    <w:name w:val="B52C71F28B354D6790AA0E17C3CC02112"/>
    <w:rsid w:val="004C6A2E"/>
    <w:pPr>
      <w:spacing w:before="40" w:after="40" w:line="220" w:lineRule="atLeast"/>
    </w:pPr>
    <w:rPr>
      <w:rFonts w:eastAsia="Times New Roman" w:cs="Times New Roman"/>
      <w:i/>
      <w:spacing w:val="5"/>
      <w:sz w:val="23"/>
      <w:szCs w:val="20"/>
      <w:lang w:val="en-US" w:eastAsia="en-US"/>
    </w:rPr>
  </w:style>
  <w:style w:type="paragraph" w:customStyle="1" w:styleId="A9CF5141CA354982A7AD02C805B24F612">
    <w:name w:val="A9CF5141CA354982A7AD02C805B24F612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23DAA0BCEE324E088C5E993A5D7A6C432">
    <w:name w:val="23DAA0BCEE324E088C5E993A5D7A6C432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F6C8FDF8B23E49F8B2441D5F404F762F2">
    <w:name w:val="F6C8FDF8B23E49F8B2441D5F404F762F2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F4C8D2837C834BD0B369258C808F3FA72">
    <w:name w:val="F4C8D2837C834BD0B369258C808F3FA72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A27530D1647446A88ADEBB353B794FB72">
    <w:name w:val="A27530D1647446A88ADEBB353B794FB72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66A21F5B444C4A7294E3738D57D81F472">
    <w:name w:val="66A21F5B444C4A7294E3738D57D81F472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FDCBF20A442A4BDC9DE196BB744D2CCB2">
    <w:name w:val="FDCBF20A442A4BDC9DE196BB744D2CCB2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1F18221E93A343E580C70057E96755D22">
    <w:name w:val="1F18221E93A343E580C70057E96755D22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07967992C9CD44DA9CC2F78C889DF8292">
    <w:name w:val="07967992C9CD44DA9CC2F78C889DF8292"/>
    <w:rsid w:val="004C6A2E"/>
    <w:pPr>
      <w:spacing w:before="60" w:after="220" w:line="240" w:lineRule="auto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05AA758B4CEA4128BFA09F1DF6847945">
    <w:name w:val="05AA758B4CEA4128BFA09F1DF6847945"/>
    <w:rsid w:val="004C6A2E"/>
  </w:style>
  <w:style w:type="paragraph" w:customStyle="1" w:styleId="1DA64530418244C985E8EB02E3FA7DE03">
    <w:name w:val="1DA64530418244C985E8EB02E3FA7DE03"/>
    <w:rsid w:val="004C6A2E"/>
    <w:pPr>
      <w:spacing w:before="60" w:after="440" w:line="240" w:lineRule="atLeast"/>
      <w:jc w:val="center"/>
    </w:pPr>
    <w:rPr>
      <w:rFonts w:eastAsia="Times New Roman" w:cs="Times New Roman"/>
      <w:caps/>
      <w:spacing w:val="80"/>
      <w:sz w:val="44"/>
      <w:szCs w:val="20"/>
      <w:lang w:val="en-US" w:eastAsia="en-US"/>
    </w:rPr>
  </w:style>
  <w:style w:type="paragraph" w:customStyle="1" w:styleId="962768C2AD224C3CB0828B5B3B113F353">
    <w:name w:val="962768C2AD224C3CB0828B5B3B113F353"/>
    <w:rsid w:val="004C6A2E"/>
    <w:pPr>
      <w:pBdr>
        <w:bottom w:val="single" w:sz="6" w:space="1" w:color="808080" w:themeColor="background1" w:themeShade="80"/>
      </w:pBdr>
      <w:spacing w:before="220" w:after="0" w:line="220" w:lineRule="atLeast"/>
    </w:pPr>
    <w:rPr>
      <w:rFonts w:asciiTheme="majorHAnsi" w:eastAsia="Times New Roman" w:hAnsiTheme="majorHAnsi" w:cs="Times New Roman"/>
      <w:caps/>
      <w:spacing w:val="15"/>
      <w:sz w:val="20"/>
      <w:szCs w:val="20"/>
      <w:lang w:val="en-US" w:eastAsia="en-US"/>
    </w:rPr>
  </w:style>
  <w:style w:type="paragraph" w:customStyle="1" w:styleId="05AA758B4CEA4128BFA09F1DF68479451">
    <w:name w:val="05AA758B4CEA4128BFA09F1DF68479451"/>
    <w:rsid w:val="004C6A2E"/>
    <w:pPr>
      <w:spacing w:before="60" w:after="220" w:line="240" w:lineRule="auto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3E38454F8CEB4472B6B6F7F3FB3C97EA3">
    <w:name w:val="3E38454F8CEB4472B6B6F7F3FB3C97EA3"/>
    <w:rsid w:val="004C6A2E"/>
    <w:pPr>
      <w:spacing w:before="60" w:after="220" w:line="240" w:lineRule="auto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1E6E6B370CB040658E09588C7815B57D3">
    <w:name w:val="1E6E6B370CB040658E09588C7815B57D3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A5C89BDB5883462997A4928E65B194FF3">
    <w:name w:val="A5C89BDB5883462997A4928E65B194FF3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34B48A81EEA9486992A2A556FB1A38E43">
    <w:name w:val="34B48A81EEA9486992A2A556FB1A38E43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F403CDC3053542FFBC2F081607220A663">
    <w:name w:val="F403CDC3053542FFBC2F081607220A663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2DBEA80DC97747D499FE0651015617273">
    <w:name w:val="2DBEA80DC97747D499FE0651015617273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3DD3C76C68B44D7B80B1BEA04151153E3">
    <w:name w:val="3DD3C76C68B44D7B80B1BEA04151153E3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C82AEA473F5E4754B53E3C5C227A726D3">
    <w:name w:val="C82AEA473F5E4754B53E3C5C227A726D3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2AE984F54B7142328BB6C9F2253FF50B3">
    <w:name w:val="2AE984F54B7142328BB6C9F2253FF50B3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9CD389A0EC1544E48D59B2E276D555B43">
    <w:name w:val="9CD389A0EC1544E48D59B2E276D555B43"/>
    <w:rsid w:val="004C6A2E"/>
    <w:pPr>
      <w:spacing w:before="40" w:after="40" w:line="220" w:lineRule="atLeast"/>
    </w:pPr>
    <w:rPr>
      <w:rFonts w:eastAsia="Times New Roman" w:cs="Times New Roman"/>
      <w:i/>
      <w:spacing w:val="5"/>
      <w:sz w:val="23"/>
      <w:szCs w:val="20"/>
      <w:lang w:val="en-US" w:eastAsia="en-US"/>
    </w:rPr>
  </w:style>
  <w:style w:type="paragraph" w:customStyle="1" w:styleId="815F58DF30814F63BC6010937B9E3AF43">
    <w:name w:val="815F58DF30814F63BC6010937B9E3AF43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58262F6BBB97451DA83CDC23C9DC29B03">
    <w:name w:val="58262F6BBB97451DA83CDC23C9DC29B03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B6BB43A30AED4D0BA3109A2AE36412713">
    <w:name w:val="B6BB43A30AED4D0BA3109A2AE36412713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BF2A91B457BF4A15A212A89AE6E68BB53">
    <w:name w:val="BF2A91B457BF4A15A212A89AE6E68BB53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FC4759BD39934891B6B4B011FBCC96FA3">
    <w:name w:val="FC4759BD39934891B6B4B011FBCC96FA3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54B7AF1915F441CCBBC7BCA649C220B73">
    <w:name w:val="54B7AF1915F441CCBBC7BCA649C220B73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B52C71F28B354D6790AA0E17C3CC02113">
    <w:name w:val="B52C71F28B354D6790AA0E17C3CC02113"/>
    <w:rsid w:val="004C6A2E"/>
    <w:pPr>
      <w:spacing w:before="40" w:after="40" w:line="220" w:lineRule="atLeast"/>
    </w:pPr>
    <w:rPr>
      <w:rFonts w:eastAsia="Times New Roman" w:cs="Times New Roman"/>
      <w:i/>
      <w:spacing w:val="5"/>
      <w:sz w:val="23"/>
      <w:szCs w:val="20"/>
      <w:lang w:val="en-US" w:eastAsia="en-US"/>
    </w:rPr>
  </w:style>
  <w:style w:type="paragraph" w:customStyle="1" w:styleId="A9CF5141CA354982A7AD02C805B24F613">
    <w:name w:val="A9CF5141CA354982A7AD02C805B24F613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23DAA0BCEE324E088C5E993A5D7A6C433">
    <w:name w:val="23DAA0BCEE324E088C5E993A5D7A6C433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F6C8FDF8B23E49F8B2441D5F404F762F3">
    <w:name w:val="F6C8FDF8B23E49F8B2441D5F404F762F3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F4C8D2837C834BD0B369258C808F3FA73">
    <w:name w:val="F4C8D2837C834BD0B369258C808F3FA73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A27530D1647446A88ADEBB353B794FB73">
    <w:name w:val="A27530D1647446A88ADEBB353B794FB73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66A21F5B444C4A7294E3738D57D81F473">
    <w:name w:val="66A21F5B444C4A7294E3738D57D81F473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FDCBF20A442A4BDC9DE196BB744D2CCB3">
    <w:name w:val="FDCBF20A442A4BDC9DE196BB744D2CCB3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1F18221E93A343E580C70057E96755D23">
    <w:name w:val="1F18221E93A343E580C70057E96755D23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07967992C9CD44DA9CC2F78C889DF8293">
    <w:name w:val="07967992C9CD44DA9CC2F78C889DF8293"/>
    <w:rsid w:val="004C6A2E"/>
    <w:pPr>
      <w:spacing w:before="60" w:after="220" w:line="240" w:lineRule="auto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71A55A249F87488B9ACAA66339C6E068">
    <w:name w:val="71A55A249F87488B9ACAA66339C6E068"/>
    <w:rsid w:val="004C6A2E"/>
  </w:style>
  <w:style w:type="paragraph" w:customStyle="1" w:styleId="1DA64530418244C985E8EB02E3FA7DE04">
    <w:name w:val="1DA64530418244C985E8EB02E3FA7DE04"/>
    <w:rsid w:val="004C6A2E"/>
    <w:pPr>
      <w:spacing w:before="60" w:after="440" w:line="240" w:lineRule="atLeast"/>
      <w:jc w:val="center"/>
    </w:pPr>
    <w:rPr>
      <w:rFonts w:eastAsia="Times New Roman" w:cs="Times New Roman"/>
      <w:caps/>
      <w:spacing w:val="80"/>
      <w:sz w:val="44"/>
      <w:szCs w:val="20"/>
      <w:lang w:val="en-US" w:eastAsia="en-US"/>
    </w:rPr>
  </w:style>
  <w:style w:type="paragraph" w:customStyle="1" w:styleId="962768C2AD224C3CB0828B5B3B113F354">
    <w:name w:val="962768C2AD224C3CB0828B5B3B113F354"/>
    <w:rsid w:val="004C6A2E"/>
    <w:pPr>
      <w:pBdr>
        <w:bottom w:val="single" w:sz="6" w:space="1" w:color="808080" w:themeColor="background1" w:themeShade="80"/>
      </w:pBdr>
      <w:spacing w:before="220" w:after="0" w:line="220" w:lineRule="atLeast"/>
    </w:pPr>
    <w:rPr>
      <w:rFonts w:asciiTheme="majorHAnsi" w:eastAsia="Times New Roman" w:hAnsiTheme="majorHAnsi" w:cs="Times New Roman"/>
      <w:caps/>
      <w:spacing w:val="15"/>
      <w:sz w:val="20"/>
      <w:szCs w:val="20"/>
      <w:lang w:val="en-US" w:eastAsia="en-US"/>
    </w:rPr>
  </w:style>
  <w:style w:type="paragraph" w:customStyle="1" w:styleId="05AA758B4CEA4128BFA09F1DF68479452">
    <w:name w:val="05AA758B4CEA4128BFA09F1DF68479452"/>
    <w:rsid w:val="004C6A2E"/>
    <w:pPr>
      <w:spacing w:before="60" w:after="220" w:line="240" w:lineRule="auto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71A55A249F87488B9ACAA66339C6E0681">
    <w:name w:val="71A55A249F87488B9ACAA66339C6E0681"/>
    <w:rsid w:val="004C6A2E"/>
    <w:pPr>
      <w:spacing w:before="60" w:after="220" w:line="240" w:lineRule="auto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3E38454F8CEB4472B6B6F7F3FB3C97EA4">
    <w:name w:val="3E38454F8CEB4472B6B6F7F3FB3C97EA4"/>
    <w:rsid w:val="004C6A2E"/>
    <w:pPr>
      <w:spacing w:before="60" w:after="220" w:line="240" w:lineRule="auto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1E6E6B370CB040658E09588C7815B57D4">
    <w:name w:val="1E6E6B370CB040658E09588C7815B57D4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A5C89BDB5883462997A4928E65B194FF4">
    <w:name w:val="A5C89BDB5883462997A4928E65B194FF4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34B48A81EEA9486992A2A556FB1A38E44">
    <w:name w:val="34B48A81EEA9486992A2A556FB1A38E44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F403CDC3053542FFBC2F081607220A664">
    <w:name w:val="F403CDC3053542FFBC2F081607220A664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2DBEA80DC97747D499FE0651015617274">
    <w:name w:val="2DBEA80DC97747D499FE0651015617274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3DD3C76C68B44D7B80B1BEA04151153E4">
    <w:name w:val="3DD3C76C68B44D7B80B1BEA04151153E4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C82AEA473F5E4754B53E3C5C227A726D4">
    <w:name w:val="C82AEA473F5E4754B53E3C5C227A726D4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2AE984F54B7142328BB6C9F2253FF50B4">
    <w:name w:val="2AE984F54B7142328BB6C9F2253FF50B4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9CD389A0EC1544E48D59B2E276D555B44">
    <w:name w:val="9CD389A0EC1544E48D59B2E276D555B44"/>
    <w:rsid w:val="004C6A2E"/>
    <w:pPr>
      <w:spacing w:before="40" w:after="40" w:line="220" w:lineRule="atLeast"/>
    </w:pPr>
    <w:rPr>
      <w:rFonts w:eastAsia="Times New Roman" w:cs="Times New Roman"/>
      <w:i/>
      <w:spacing w:val="5"/>
      <w:sz w:val="23"/>
      <w:szCs w:val="20"/>
      <w:lang w:val="en-US" w:eastAsia="en-US"/>
    </w:rPr>
  </w:style>
  <w:style w:type="paragraph" w:customStyle="1" w:styleId="815F58DF30814F63BC6010937B9E3AF44">
    <w:name w:val="815F58DF30814F63BC6010937B9E3AF44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58262F6BBB97451DA83CDC23C9DC29B04">
    <w:name w:val="58262F6BBB97451DA83CDC23C9DC29B04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B6BB43A30AED4D0BA3109A2AE36412714">
    <w:name w:val="B6BB43A30AED4D0BA3109A2AE36412714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BF2A91B457BF4A15A212A89AE6E68BB54">
    <w:name w:val="BF2A91B457BF4A15A212A89AE6E68BB54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FC4759BD39934891B6B4B011FBCC96FA4">
    <w:name w:val="FC4759BD39934891B6B4B011FBCC96FA4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54B7AF1915F441CCBBC7BCA649C220B74">
    <w:name w:val="54B7AF1915F441CCBBC7BCA649C220B74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B52C71F28B354D6790AA0E17C3CC02114">
    <w:name w:val="B52C71F28B354D6790AA0E17C3CC02114"/>
    <w:rsid w:val="004C6A2E"/>
    <w:pPr>
      <w:spacing w:before="40" w:after="40" w:line="220" w:lineRule="atLeast"/>
    </w:pPr>
    <w:rPr>
      <w:rFonts w:eastAsia="Times New Roman" w:cs="Times New Roman"/>
      <w:i/>
      <w:spacing w:val="5"/>
      <w:sz w:val="23"/>
      <w:szCs w:val="20"/>
      <w:lang w:val="en-US" w:eastAsia="en-US"/>
    </w:rPr>
  </w:style>
  <w:style w:type="paragraph" w:customStyle="1" w:styleId="A9CF5141CA354982A7AD02C805B24F614">
    <w:name w:val="A9CF5141CA354982A7AD02C805B24F614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23DAA0BCEE324E088C5E993A5D7A6C434">
    <w:name w:val="23DAA0BCEE324E088C5E993A5D7A6C434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F6C8FDF8B23E49F8B2441D5F404F762F4">
    <w:name w:val="F6C8FDF8B23E49F8B2441D5F404F762F4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F4C8D2837C834BD0B369258C808F3FA74">
    <w:name w:val="F4C8D2837C834BD0B369258C808F3FA74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A27530D1647446A88ADEBB353B794FB74">
    <w:name w:val="A27530D1647446A88ADEBB353B794FB74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66A21F5B444C4A7294E3738D57D81F474">
    <w:name w:val="66A21F5B444C4A7294E3738D57D81F474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FDCBF20A442A4BDC9DE196BB744D2CCB4">
    <w:name w:val="FDCBF20A442A4BDC9DE196BB744D2CCB4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1F18221E93A343E580C70057E96755D24">
    <w:name w:val="1F18221E93A343E580C70057E96755D24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07967992C9CD44DA9CC2F78C889DF8294">
    <w:name w:val="07967992C9CD44DA9CC2F78C889DF8294"/>
    <w:rsid w:val="004C6A2E"/>
    <w:pPr>
      <w:spacing w:before="60" w:after="220" w:line="240" w:lineRule="auto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1DA64530418244C985E8EB02E3FA7DE05">
    <w:name w:val="1DA64530418244C985E8EB02E3FA7DE05"/>
    <w:rsid w:val="004C6A2E"/>
    <w:pPr>
      <w:spacing w:before="60" w:after="440" w:line="240" w:lineRule="atLeast"/>
      <w:jc w:val="center"/>
    </w:pPr>
    <w:rPr>
      <w:rFonts w:eastAsia="Times New Roman" w:cs="Times New Roman"/>
      <w:caps/>
      <w:spacing w:val="80"/>
      <w:sz w:val="44"/>
      <w:szCs w:val="20"/>
      <w:lang w:val="en-US" w:eastAsia="en-US"/>
    </w:rPr>
  </w:style>
  <w:style w:type="paragraph" w:customStyle="1" w:styleId="962768C2AD224C3CB0828B5B3B113F355">
    <w:name w:val="962768C2AD224C3CB0828B5B3B113F355"/>
    <w:rsid w:val="004C6A2E"/>
    <w:pPr>
      <w:pBdr>
        <w:bottom w:val="single" w:sz="6" w:space="1" w:color="808080" w:themeColor="background1" w:themeShade="80"/>
      </w:pBdr>
      <w:spacing w:before="220" w:after="0" w:line="220" w:lineRule="atLeast"/>
    </w:pPr>
    <w:rPr>
      <w:rFonts w:asciiTheme="majorHAnsi" w:eastAsia="Times New Roman" w:hAnsiTheme="majorHAnsi" w:cs="Times New Roman"/>
      <w:caps/>
      <w:spacing w:val="15"/>
      <w:sz w:val="20"/>
      <w:szCs w:val="20"/>
      <w:lang w:val="en-US" w:eastAsia="en-US"/>
    </w:rPr>
  </w:style>
  <w:style w:type="paragraph" w:customStyle="1" w:styleId="05AA758B4CEA4128BFA09F1DF68479453">
    <w:name w:val="05AA758B4CEA4128BFA09F1DF68479453"/>
    <w:rsid w:val="004C6A2E"/>
    <w:pPr>
      <w:spacing w:before="60" w:after="220" w:line="240" w:lineRule="auto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71A55A249F87488B9ACAA66339C6E0682">
    <w:name w:val="71A55A249F87488B9ACAA66339C6E0682"/>
    <w:rsid w:val="004C6A2E"/>
    <w:pPr>
      <w:spacing w:before="60" w:after="220" w:line="240" w:lineRule="auto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3E38454F8CEB4472B6B6F7F3FB3C97EA5">
    <w:name w:val="3E38454F8CEB4472B6B6F7F3FB3C97EA5"/>
    <w:rsid w:val="004C6A2E"/>
    <w:pPr>
      <w:spacing w:before="60" w:after="220" w:line="240" w:lineRule="auto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1E6E6B370CB040658E09588C7815B57D5">
    <w:name w:val="1E6E6B370CB040658E09588C7815B57D5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A5C89BDB5883462997A4928E65B194FF5">
    <w:name w:val="A5C89BDB5883462997A4928E65B194FF5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34B48A81EEA9486992A2A556FB1A38E45">
    <w:name w:val="34B48A81EEA9486992A2A556FB1A38E45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F403CDC3053542FFBC2F081607220A665">
    <w:name w:val="F403CDC3053542FFBC2F081607220A665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2DBEA80DC97747D499FE0651015617275">
    <w:name w:val="2DBEA80DC97747D499FE0651015617275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3DD3C76C68B44D7B80B1BEA04151153E5">
    <w:name w:val="3DD3C76C68B44D7B80B1BEA04151153E5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C82AEA473F5E4754B53E3C5C227A726D5">
    <w:name w:val="C82AEA473F5E4754B53E3C5C227A726D5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2AE984F54B7142328BB6C9F2253FF50B5">
    <w:name w:val="2AE984F54B7142328BB6C9F2253FF50B5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9CD389A0EC1544E48D59B2E276D555B45">
    <w:name w:val="9CD389A0EC1544E48D59B2E276D555B45"/>
    <w:rsid w:val="004C6A2E"/>
    <w:pPr>
      <w:spacing w:before="40" w:after="40" w:line="220" w:lineRule="atLeast"/>
    </w:pPr>
    <w:rPr>
      <w:rFonts w:eastAsia="Times New Roman" w:cs="Times New Roman"/>
      <w:i/>
      <w:spacing w:val="5"/>
      <w:sz w:val="23"/>
      <w:szCs w:val="20"/>
      <w:lang w:val="en-US" w:eastAsia="en-US"/>
    </w:rPr>
  </w:style>
  <w:style w:type="paragraph" w:customStyle="1" w:styleId="815F58DF30814F63BC6010937B9E3AF45">
    <w:name w:val="815F58DF30814F63BC6010937B9E3AF45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58262F6BBB97451DA83CDC23C9DC29B05">
    <w:name w:val="58262F6BBB97451DA83CDC23C9DC29B05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B6BB43A30AED4D0BA3109A2AE36412715">
    <w:name w:val="B6BB43A30AED4D0BA3109A2AE36412715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BF2A91B457BF4A15A212A89AE6E68BB55">
    <w:name w:val="BF2A91B457BF4A15A212A89AE6E68BB55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FC4759BD39934891B6B4B011FBCC96FA5">
    <w:name w:val="FC4759BD39934891B6B4B011FBCC96FA5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54B7AF1915F441CCBBC7BCA649C220B75">
    <w:name w:val="54B7AF1915F441CCBBC7BCA649C220B75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B52C71F28B354D6790AA0E17C3CC02115">
    <w:name w:val="B52C71F28B354D6790AA0E17C3CC02115"/>
    <w:rsid w:val="004C6A2E"/>
    <w:pPr>
      <w:spacing w:before="40" w:after="40" w:line="220" w:lineRule="atLeast"/>
    </w:pPr>
    <w:rPr>
      <w:rFonts w:eastAsia="Times New Roman" w:cs="Times New Roman"/>
      <w:i/>
      <w:spacing w:val="5"/>
      <w:sz w:val="23"/>
      <w:szCs w:val="20"/>
      <w:lang w:val="en-US" w:eastAsia="en-US"/>
    </w:rPr>
  </w:style>
  <w:style w:type="paragraph" w:customStyle="1" w:styleId="A9CF5141CA354982A7AD02C805B24F615">
    <w:name w:val="A9CF5141CA354982A7AD02C805B24F615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23DAA0BCEE324E088C5E993A5D7A6C435">
    <w:name w:val="23DAA0BCEE324E088C5E993A5D7A6C435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F6C8FDF8B23E49F8B2441D5F404F762F5">
    <w:name w:val="F6C8FDF8B23E49F8B2441D5F404F762F5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F4C8D2837C834BD0B369258C808F3FA75">
    <w:name w:val="F4C8D2837C834BD0B369258C808F3FA75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A27530D1647446A88ADEBB353B794FB75">
    <w:name w:val="A27530D1647446A88ADEBB353B794FB75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66A21F5B444C4A7294E3738D57D81F475">
    <w:name w:val="66A21F5B444C4A7294E3738D57D81F475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FDCBF20A442A4BDC9DE196BB744D2CCB5">
    <w:name w:val="FDCBF20A442A4BDC9DE196BB744D2CCB5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1F18221E93A343E580C70057E96755D25">
    <w:name w:val="1F18221E93A343E580C70057E96755D25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07967992C9CD44DA9CC2F78C889DF8295">
    <w:name w:val="07967992C9CD44DA9CC2F78C889DF8295"/>
    <w:rsid w:val="004C6A2E"/>
    <w:pPr>
      <w:spacing w:before="60" w:after="220" w:line="240" w:lineRule="auto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1DA64530418244C985E8EB02E3FA7DE06">
    <w:name w:val="1DA64530418244C985E8EB02E3FA7DE06"/>
    <w:rsid w:val="004C6A2E"/>
    <w:pPr>
      <w:spacing w:before="60" w:after="440" w:line="240" w:lineRule="atLeast"/>
      <w:jc w:val="center"/>
    </w:pPr>
    <w:rPr>
      <w:rFonts w:eastAsia="Times New Roman" w:cs="Times New Roman"/>
      <w:caps/>
      <w:spacing w:val="80"/>
      <w:sz w:val="44"/>
      <w:szCs w:val="20"/>
      <w:lang w:val="en-US" w:eastAsia="en-US"/>
    </w:rPr>
  </w:style>
  <w:style w:type="paragraph" w:customStyle="1" w:styleId="962768C2AD224C3CB0828B5B3B113F356">
    <w:name w:val="962768C2AD224C3CB0828B5B3B113F356"/>
    <w:rsid w:val="004C6A2E"/>
    <w:pPr>
      <w:pBdr>
        <w:bottom w:val="single" w:sz="6" w:space="1" w:color="808080" w:themeColor="background1" w:themeShade="80"/>
      </w:pBdr>
      <w:spacing w:before="220" w:after="0" w:line="220" w:lineRule="atLeast"/>
    </w:pPr>
    <w:rPr>
      <w:rFonts w:asciiTheme="majorHAnsi" w:eastAsia="Times New Roman" w:hAnsiTheme="majorHAnsi" w:cs="Times New Roman"/>
      <w:caps/>
      <w:spacing w:val="15"/>
      <w:sz w:val="20"/>
      <w:szCs w:val="20"/>
      <w:lang w:val="en-US" w:eastAsia="en-US"/>
    </w:rPr>
  </w:style>
  <w:style w:type="paragraph" w:customStyle="1" w:styleId="05AA758B4CEA4128BFA09F1DF68479454">
    <w:name w:val="05AA758B4CEA4128BFA09F1DF68479454"/>
    <w:rsid w:val="004C6A2E"/>
    <w:pPr>
      <w:spacing w:before="60" w:after="220" w:line="240" w:lineRule="auto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71A55A249F87488B9ACAA66339C6E0683">
    <w:name w:val="71A55A249F87488B9ACAA66339C6E0683"/>
    <w:rsid w:val="004C6A2E"/>
    <w:pPr>
      <w:spacing w:before="60" w:after="220" w:line="240" w:lineRule="auto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3E38454F8CEB4472B6B6F7F3FB3C97EA6">
    <w:name w:val="3E38454F8CEB4472B6B6F7F3FB3C97EA6"/>
    <w:rsid w:val="004C6A2E"/>
    <w:pPr>
      <w:spacing w:before="60" w:after="220" w:line="240" w:lineRule="auto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1E6E6B370CB040658E09588C7815B57D6">
    <w:name w:val="1E6E6B370CB040658E09588C7815B57D6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A5C89BDB5883462997A4928E65B194FF6">
    <w:name w:val="A5C89BDB5883462997A4928E65B194FF6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34B48A81EEA9486992A2A556FB1A38E46">
    <w:name w:val="34B48A81EEA9486992A2A556FB1A38E46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F403CDC3053542FFBC2F081607220A666">
    <w:name w:val="F403CDC3053542FFBC2F081607220A666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2DBEA80DC97747D499FE0651015617276">
    <w:name w:val="2DBEA80DC97747D499FE0651015617276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3DD3C76C68B44D7B80B1BEA04151153E6">
    <w:name w:val="3DD3C76C68B44D7B80B1BEA04151153E6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C82AEA473F5E4754B53E3C5C227A726D6">
    <w:name w:val="C82AEA473F5E4754B53E3C5C227A726D6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2AE984F54B7142328BB6C9F2253FF50B6">
    <w:name w:val="2AE984F54B7142328BB6C9F2253FF50B6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9CD389A0EC1544E48D59B2E276D555B46">
    <w:name w:val="9CD389A0EC1544E48D59B2E276D555B46"/>
    <w:rsid w:val="004C6A2E"/>
    <w:pPr>
      <w:spacing w:before="40" w:after="40" w:line="220" w:lineRule="atLeast"/>
    </w:pPr>
    <w:rPr>
      <w:rFonts w:eastAsia="Times New Roman" w:cs="Times New Roman"/>
      <w:i/>
      <w:spacing w:val="5"/>
      <w:sz w:val="23"/>
      <w:szCs w:val="20"/>
      <w:lang w:val="en-US" w:eastAsia="en-US"/>
    </w:rPr>
  </w:style>
  <w:style w:type="paragraph" w:customStyle="1" w:styleId="815F58DF30814F63BC6010937B9E3AF46">
    <w:name w:val="815F58DF30814F63BC6010937B9E3AF46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58262F6BBB97451DA83CDC23C9DC29B06">
    <w:name w:val="58262F6BBB97451DA83CDC23C9DC29B06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B6BB43A30AED4D0BA3109A2AE36412716">
    <w:name w:val="B6BB43A30AED4D0BA3109A2AE36412716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BF2A91B457BF4A15A212A89AE6E68BB56">
    <w:name w:val="BF2A91B457BF4A15A212A89AE6E68BB56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FC4759BD39934891B6B4B011FBCC96FA6">
    <w:name w:val="FC4759BD39934891B6B4B011FBCC96FA6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54B7AF1915F441CCBBC7BCA649C220B76">
    <w:name w:val="54B7AF1915F441CCBBC7BCA649C220B76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B52C71F28B354D6790AA0E17C3CC02116">
    <w:name w:val="B52C71F28B354D6790AA0E17C3CC02116"/>
    <w:rsid w:val="004C6A2E"/>
    <w:pPr>
      <w:spacing w:before="40" w:after="40" w:line="220" w:lineRule="atLeast"/>
    </w:pPr>
    <w:rPr>
      <w:rFonts w:eastAsia="Times New Roman" w:cs="Times New Roman"/>
      <w:i/>
      <w:spacing w:val="5"/>
      <w:sz w:val="23"/>
      <w:szCs w:val="20"/>
      <w:lang w:val="en-US" w:eastAsia="en-US"/>
    </w:rPr>
  </w:style>
  <w:style w:type="paragraph" w:customStyle="1" w:styleId="A9CF5141CA354982A7AD02C805B24F616">
    <w:name w:val="A9CF5141CA354982A7AD02C805B24F616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23DAA0BCEE324E088C5E993A5D7A6C436">
    <w:name w:val="23DAA0BCEE324E088C5E993A5D7A6C436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F6C8FDF8B23E49F8B2441D5F404F762F6">
    <w:name w:val="F6C8FDF8B23E49F8B2441D5F404F762F6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F4C8D2837C834BD0B369258C808F3FA76">
    <w:name w:val="F4C8D2837C834BD0B369258C808F3FA76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A27530D1647446A88ADEBB353B794FB76">
    <w:name w:val="A27530D1647446A88ADEBB353B794FB76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66A21F5B444C4A7294E3738D57D81F476">
    <w:name w:val="66A21F5B444C4A7294E3738D57D81F476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FDCBF20A442A4BDC9DE196BB744D2CCB6">
    <w:name w:val="FDCBF20A442A4BDC9DE196BB744D2CCB6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1F18221E93A343E580C70057E96755D26">
    <w:name w:val="1F18221E93A343E580C70057E96755D26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07967992C9CD44DA9CC2F78C889DF8296">
    <w:name w:val="07967992C9CD44DA9CC2F78C889DF8296"/>
    <w:rsid w:val="004C6A2E"/>
    <w:pPr>
      <w:spacing w:before="60" w:after="220" w:line="240" w:lineRule="auto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3EED0BE670BA426CAE60FA5A19B19CA2">
    <w:name w:val="3EED0BE670BA426CAE60FA5A19B19CA2"/>
    <w:rsid w:val="004C6A2E"/>
  </w:style>
  <w:style w:type="paragraph" w:customStyle="1" w:styleId="93CA7884F4AB4A22BBA9FD89B8EC7788">
    <w:name w:val="93CA7884F4AB4A22BBA9FD89B8EC7788"/>
    <w:rsid w:val="004C6A2E"/>
  </w:style>
  <w:style w:type="paragraph" w:customStyle="1" w:styleId="3510BD3F2CDD441BA25D1CBE12CA4BE8">
    <w:name w:val="3510BD3F2CDD441BA25D1CBE12CA4BE8"/>
    <w:rsid w:val="004C6A2E"/>
  </w:style>
  <w:style w:type="paragraph" w:customStyle="1" w:styleId="1DA64530418244C985E8EB02E3FA7DE07">
    <w:name w:val="1DA64530418244C985E8EB02E3FA7DE07"/>
    <w:rsid w:val="004C6A2E"/>
    <w:pPr>
      <w:spacing w:before="60" w:after="440" w:line="240" w:lineRule="atLeast"/>
      <w:jc w:val="center"/>
    </w:pPr>
    <w:rPr>
      <w:rFonts w:eastAsia="Times New Roman" w:cs="Times New Roman"/>
      <w:caps/>
      <w:spacing w:val="80"/>
      <w:sz w:val="44"/>
      <w:szCs w:val="20"/>
      <w:lang w:val="en-US" w:eastAsia="en-US"/>
    </w:rPr>
  </w:style>
  <w:style w:type="paragraph" w:customStyle="1" w:styleId="962768C2AD224C3CB0828B5B3B113F357">
    <w:name w:val="962768C2AD224C3CB0828B5B3B113F357"/>
    <w:rsid w:val="004C6A2E"/>
    <w:pPr>
      <w:pBdr>
        <w:bottom w:val="single" w:sz="6" w:space="1" w:color="808080" w:themeColor="background1" w:themeShade="80"/>
      </w:pBdr>
      <w:spacing w:before="220" w:after="0" w:line="220" w:lineRule="atLeast"/>
    </w:pPr>
    <w:rPr>
      <w:rFonts w:asciiTheme="majorHAnsi" w:eastAsia="Times New Roman" w:hAnsiTheme="majorHAnsi" w:cs="Times New Roman"/>
      <w:caps/>
      <w:spacing w:val="15"/>
      <w:sz w:val="20"/>
      <w:szCs w:val="20"/>
      <w:lang w:val="en-US" w:eastAsia="en-US"/>
    </w:rPr>
  </w:style>
  <w:style w:type="paragraph" w:customStyle="1" w:styleId="05AA758B4CEA4128BFA09F1DF68479455">
    <w:name w:val="05AA758B4CEA4128BFA09F1DF68479455"/>
    <w:rsid w:val="004C6A2E"/>
    <w:pPr>
      <w:spacing w:before="60" w:after="220" w:line="240" w:lineRule="auto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71A55A249F87488B9ACAA66339C6E0684">
    <w:name w:val="71A55A249F87488B9ACAA66339C6E0684"/>
    <w:rsid w:val="004C6A2E"/>
    <w:pPr>
      <w:spacing w:before="60" w:after="220" w:line="240" w:lineRule="auto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3E38454F8CEB4472B6B6F7F3FB3C97EA7">
    <w:name w:val="3E38454F8CEB4472B6B6F7F3FB3C97EA7"/>
    <w:rsid w:val="004C6A2E"/>
    <w:pPr>
      <w:spacing w:before="60" w:after="220" w:line="240" w:lineRule="auto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1E6E6B370CB040658E09588C7815B57D7">
    <w:name w:val="1E6E6B370CB040658E09588C7815B57D7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A5C89BDB5883462997A4928E65B194FF7">
    <w:name w:val="A5C89BDB5883462997A4928E65B194FF7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34B48A81EEA9486992A2A556FB1A38E47">
    <w:name w:val="34B48A81EEA9486992A2A556FB1A38E47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F403CDC3053542FFBC2F081607220A667">
    <w:name w:val="F403CDC3053542FFBC2F081607220A667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2DBEA80DC97747D499FE0651015617277">
    <w:name w:val="2DBEA80DC97747D499FE0651015617277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3DD3C76C68B44D7B80B1BEA04151153E7">
    <w:name w:val="3DD3C76C68B44D7B80B1BEA04151153E7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C82AEA473F5E4754B53E3C5C227A726D7">
    <w:name w:val="C82AEA473F5E4754B53E3C5C227A726D7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2AE984F54B7142328BB6C9F2253FF50B7">
    <w:name w:val="2AE984F54B7142328BB6C9F2253FF50B7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9CD389A0EC1544E48D59B2E276D555B47">
    <w:name w:val="9CD389A0EC1544E48D59B2E276D555B47"/>
    <w:rsid w:val="004C6A2E"/>
    <w:pPr>
      <w:spacing w:before="40" w:after="40" w:line="220" w:lineRule="atLeast"/>
    </w:pPr>
    <w:rPr>
      <w:rFonts w:eastAsia="Times New Roman" w:cs="Times New Roman"/>
      <w:i/>
      <w:spacing w:val="5"/>
      <w:sz w:val="23"/>
      <w:szCs w:val="20"/>
      <w:lang w:val="en-US" w:eastAsia="en-US"/>
    </w:rPr>
  </w:style>
  <w:style w:type="paragraph" w:customStyle="1" w:styleId="815F58DF30814F63BC6010937B9E3AF47">
    <w:name w:val="815F58DF30814F63BC6010937B9E3AF47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58262F6BBB97451DA83CDC23C9DC29B07">
    <w:name w:val="58262F6BBB97451DA83CDC23C9DC29B07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B6BB43A30AED4D0BA3109A2AE36412717">
    <w:name w:val="B6BB43A30AED4D0BA3109A2AE36412717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BF2A91B457BF4A15A212A89AE6E68BB57">
    <w:name w:val="BF2A91B457BF4A15A212A89AE6E68BB57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FC4759BD39934891B6B4B011FBCC96FA7">
    <w:name w:val="FC4759BD39934891B6B4B011FBCC96FA7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54B7AF1915F441CCBBC7BCA649C220B77">
    <w:name w:val="54B7AF1915F441CCBBC7BCA649C220B77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B52C71F28B354D6790AA0E17C3CC02117">
    <w:name w:val="B52C71F28B354D6790AA0E17C3CC02117"/>
    <w:rsid w:val="004C6A2E"/>
    <w:pPr>
      <w:spacing w:before="40" w:after="40" w:line="220" w:lineRule="atLeast"/>
    </w:pPr>
    <w:rPr>
      <w:rFonts w:eastAsia="Times New Roman" w:cs="Times New Roman"/>
      <w:i/>
      <w:spacing w:val="5"/>
      <w:sz w:val="23"/>
      <w:szCs w:val="20"/>
      <w:lang w:val="en-US" w:eastAsia="en-US"/>
    </w:rPr>
  </w:style>
  <w:style w:type="paragraph" w:customStyle="1" w:styleId="A9CF5141CA354982A7AD02C805B24F617">
    <w:name w:val="A9CF5141CA354982A7AD02C805B24F617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23DAA0BCEE324E088C5E993A5D7A6C437">
    <w:name w:val="23DAA0BCEE324E088C5E993A5D7A6C437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F6C8FDF8B23E49F8B2441D5F404F762F7">
    <w:name w:val="F6C8FDF8B23E49F8B2441D5F404F762F7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F4C8D2837C834BD0B369258C808F3FA77">
    <w:name w:val="F4C8D2837C834BD0B369258C808F3FA77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A27530D1647446A88ADEBB353B794FB77">
    <w:name w:val="A27530D1647446A88ADEBB353B794FB77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66A21F5B444C4A7294E3738D57D81F477">
    <w:name w:val="66A21F5B444C4A7294E3738D57D81F477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FDCBF20A442A4BDC9DE196BB744D2CCB7">
    <w:name w:val="FDCBF20A442A4BDC9DE196BB744D2CCB7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1F18221E93A343E580C70057E96755D27">
    <w:name w:val="1F18221E93A343E580C70057E96755D27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07967992C9CD44DA9CC2F78C889DF8297">
    <w:name w:val="07967992C9CD44DA9CC2F78C889DF8297"/>
    <w:rsid w:val="004C6A2E"/>
    <w:pPr>
      <w:spacing w:before="60" w:after="220" w:line="240" w:lineRule="auto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3EED0BE670BA426CAE60FA5A19B19CA21">
    <w:name w:val="3EED0BE670BA426CAE60FA5A19B19CA21"/>
    <w:rsid w:val="004C6A2E"/>
    <w:pPr>
      <w:spacing w:before="60" w:after="220" w:line="240" w:lineRule="auto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93CA7884F4AB4A22BBA9FD89B8EC77881">
    <w:name w:val="93CA7884F4AB4A22BBA9FD89B8EC77881"/>
    <w:rsid w:val="004C6A2E"/>
    <w:pPr>
      <w:spacing w:before="60" w:after="220" w:line="240" w:lineRule="auto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3510BD3F2CDD441BA25D1CBE12CA4BE81">
    <w:name w:val="3510BD3F2CDD441BA25D1CBE12CA4BE81"/>
    <w:rsid w:val="004C6A2E"/>
    <w:pPr>
      <w:spacing w:before="60" w:after="220" w:line="240" w:lineRule="auto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8D9F0C1C90CD4152A6D839EE998B8BCB">
    <w:name w:val="8D9F0C1C90CD4152A6D839EE998B8BCB"/>
    <w:rsid w:val="004C6A2E"/>
  </w:style>
  <w:style w:type="paragraph" w:customStyle="1" w:styleId="1DA64530418244C985E8EB02E3FA7DE08">
    <w:name w:val="1DA64530418244C985E8EB02E3FA7DE08"/>
    <w:rsid w:val="004C6A2E"/>
    <w:pPr>
      <w:spacing w:before="60" w:after="440" w:line="240" w:lineRule="atLeast"/>
      <w:jc w:val="center"/>
    </w:pPr>
    <w:rPr>
      <w:rFonts w:eastAsia="Times New Roman" w:cs="Times New Roman"/>
      <w:caps/>
      <w:spacing w:val="80"/>
      <w:sz w:val="44"/>
      <w:szCs w:val="20"/>
      <w:lang w:val="en-US" w:eastAsia="en-US"/>
    </w:rPr>
  </w:style>
  <w:style w:type="paragraph" w:customStyle="1" w:styleId="962768C2AD224C3CB0828B5B3B113F358">
    <w:name w:val="962768C2AD224C3CB0828B5B3B113F358"/>
    <w:rsid w:val="004C6A2E"/>
    <w:pPr>
      <w:pBdr>
        <w:bottom w:val="single" w:sz="6" w:space="1" w:color="808080" w:themeColor="background1" w:themeShade="80"/>
      </w:pBdr>
      <w:spacing w:before="220" w:after="0" w:line="220" w:lineRule="atLeast"/>
    </w:pPr>
    <w:rPr>
      <w:rFonts w:asciiTheme="majorHAnsi" w:eastAsia="Times New Roman" w:hAnsiTheme="majorHAnsi" w:cs="Times New Roman"/>
      <w:caps/>
      <w:spacing w:val="15"/>
      <w:sz w:val="20"/>
      <w:szCs w:val="20"/>
      <w:lang w:val="en-US" w:eastAsia="en-US"/>
    </w:rPr>
  </w:style>
  <w:style w:type="paragraph" w:customStyle="1" w:styleId="05AA758B4CEA4128BFA09F1DF68479456">
    <w:name w:val="05AA758B4CEA4128BFA09F1DF68479456"/>
    <w:rsid w:val="004C6A2E"/>
    <w:pPr>
      <w:spacing w:before="60" w:after="220" w:line="240" w:lineRule="auto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71A55A249F87488B9ACAA66339C6E0685">
    <w:name w:val="71A55A249F87488B9ACAA66339C6E0685"/>
    <w:rsid w:val="004C6A2E"/>
    <w:pPr>
      <w:spacing w:before="60" w:after="220" w:line="240" w:lineRule="auto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3E38454F8CEB4472B6B6F7F3FB3C97EA8">
    <w:name w:val="3E38454F8CEB4472B6B6F7F3FB3C97EA8"/>
    <w:rsid w:val="004C6A2E"/>
    <w:pPr>
      <w:spacing w:before="60" w:after="220" w:line="240" w:lineRule="auto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1E6E6B370CB040658E09588C7815B57D8">
    <w:name w:val="1E6E6B370CB040658E09588C7815B57D8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A5C89BDB5883462997A4928E65B194FF8">
    <w:name w:val="A5C89BDB5883462997A4928E65B194FF8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34B48A81EEA9486992A2A556FB1A38E48">
    <w:name w:val="34B48A81EEA9486992A2A556FB1A38E48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F403CDC3053542FFBC2F081607220A668">
    <w:name w:val="F403CDC3053542FFBC2F081607220A668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2DBEA80DC97747D499FE0651015617278">
    <w:name w:val="2DBEA80DC97747D499FE0651015617278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3DD3C76C68B44D7B80B1BEA04151153E8">
    <w:name w:val="3DD3C76C68B44D7B80B1BEA04151153E8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C82AEA473F5E4754B53E3C5C227A726D8">
    <w:name w:val="C82AEA473F5E4754B53E3C5C227A726D8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2AE984F54B7142328BB6C9F2253FF50B8">
    <w:name w:val="2AE984F54B7142328BB6C9F2253FF50B8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9CD389A0EC1544E48D59B2E276D555B48">
    <w:name w:val="9CD389A0EC1544E48D59B2E276D555B48"/>
    <w:rsid w:val="004C6A2E"/>
    <w:pPr>
      <w:spacing w:before="40" w:after="40" w:line="220" w:lineRule="atLeast"/>
    </w:pPr>
    <w:rPr>
      <w:rFonts w:eastAsia="Times New Roman" w:cs="Times New Roman"/>
      <w:i/>
      <w:spacing w:val="5"/>
      <w:sz w:val="23"/>
      <w:szCs w:val="20"/>
      <w:lang w:val="en-US" w:eastAsia="en-US"/>
    </w:rPr>
  </w:style>
  <w:style w:type="paragraph" w:customStyle="1" w:styleId="815F58DF30814F63BC6010937B9E3AF48">
    <w:name w:val="815F58DF30814F63BC6010937B9E3AF48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58262F6BBB97451DA83CDC23C9DC29B08">
    <w:name w:val="58262F6BBB97451DA83CDC23C9DC29B08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B6BB43A30AED4D0BA3109A2AE36412718">
    <w:name w:val="B6BB43A30AED4D0BA3109A2AE36412718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BF2A91B457BF4A15A212A89AE6E68BB58">
    <w:name w:val="BF2A91B457BF4A15A212A89AE6E68BB58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FC4759BD39934891B6B4B011FBCC96FA8">
    <w:name w:val="FC4759BD39934891B6B4B011FBCC96FA8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54B7AF1915F441CCBBC7BCA649C220B78">
    <w:name w:val="54B7AF1915F441CCBBC7BCA649C220B78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B52C71F28B354D6790AA0E17C3CC02118">
    <w:name w:val="B52C71F28B354D6790AA0E17C3CC02118"/>
    <w:rsid w:val="004C6A2E"/>
    <w:pPr>
      <w:spacing w:before="40" w:after="40" w:line="220" w:lineRule="atLeast"/>
    </w:pPr>
    <w:rPr>
      <w:rFonts w:eastAsia="Times New Roman" w:cs="Times New Roman"/>
      <w:i/>
      <w:spacing w:val="5"/>
      <w:sz w:val="23"/>
      <w:szCs w:val="20"/>
      <w:lang w:val="en-US" w:eastAsia="en-US"/>
    </w:rPr>
  </w:style>
  <w:style w:type="paragraph" w:customStyle="1" w:styleId="A9CF5141CA354982A7AD02C805B24F618">
    <w:name w:val="A9CF5141CA354982A7AD02C805B24F618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23DAA0BCEE324E088C5E993A5D7A6C438">
    <w:name w:val="23DAA0BCEE324E088C5E993A5D7A6C438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F6C8FDF8B23E49F8B2441D5F404F762F8">
    <w:name w:val="F6C8FDF8B23E49F8B2441D5F404F762F8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F4C8D2837C834BD0B369258C808F3FA78">
    <w:name w:val="F4C8D2837C834BD0B369258C808F3FA78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A27530D1647446A88ADEBB353B794FB78">
    <w:name w:val="A27530D1647446A88ADEBB353B794FB78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66A21F5B444C4A7294E3738D57D81F478">
    <w:name w:val="66A21F5B444C4A7294E3738D57D81F478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FDCBF20A442A4BDC9DE196BB744D2CCB8">
    <w:name w:val="FDCBF20A442A4BDC9DE196BB744D2CCB8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1F18221E93A343E580C70057E96755D28">
    <w:name w:val="1F18221E93A343E580C70057E96755D28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07967992C9CD44DA9CC2F78C889DF8298">
    <w:name w:val="07967992C9CD44DA9CC2F78C889DF8298"/>
    <w:rsid w:val="004C6A2E"/>
    <w:pPr>
      <w:spacing w:before="60" w:after="220" w:line="240" w:lineRule="auto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3EED0BE670BA426CAE60FA5A19B19CA22">
    <w:name w:val="3EED0BE670BA426CAE60FA5A19B19CA22"/>
    <w:rsid w:val="004C6A2E"/>
    <w:pPr>
      <w:spacing w:before="60" w:after="220" w:line="240" w:lineRule="auto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93CA7884F4AB4A22BBA9FD89B8EC77882">
    <w:name w:val="93CA7884F4AB4A22BBA9FD89B8EC77882"/>
    <w:rsid w:val="004C6A2E"/>
    <w:pPr>
      <w:spacing w:before="60" w:after="220" w:line="240" w:lineRule="auto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8D9F0C1C90CD4152A6D839EE998B8BCB1">
    <w:name w:val="8D9F0C1C90CD4152A6D839EE998B8BCB1"/>
    <w:rsid w:val="004C6A2E"/>
    <w:pPr>
      <w:spacing w:before="60" w:after="220" w:line="240" w:lineRule="auto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3510BD3F2CDD441BA25D1CBE12CA4BE82">
    <w:name w:val="3510BD3F2CDD441BA25D1CBE12CA4BE82"/>
    <w:rsid w:val="004C6A2E"/>
    <w:pPr>
      <w:spacing w:before="60" w:after="220" w:line="240" w:lineRule="auto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1DA64530418244C985E8EB02E3FA7DE09">
    <w:name w:val="1DA64530418244C985E8EB02E3FA7DE09"/>
    <w:rsid w:val="004C6A2E"/>
    <w:pPr>
      <w:spacing w:before="60" w:after="440" w:line="240" w:lineRule="atLeast"/>
      <w:jc w:val="center"/>
    </w:pPr>
    <w:rPr>
      <w:rFonts w:eastAsia="Times New Roman" w:cs="Times New Roman"/>
      <w:caps/>
      <w:spacing w:val="80"/>
      <w:sz w:val="44"/>
      <w:szCs w:val="20"/>
      <w:lang w:val="en-US" w:eastAsia="en-US"/>
    </w:rPr>
  </w:style>
  <w:style w:type="paragraph" w:customStyle="1" w:styleId="962768C2AD224C3CB0828B5B3B113F359">
    <w:name w:val="962768C2AD224C3CB0828B5B3B113F359"/>
    <w:rsid w:val="004C6A2E"/>
    <w:pPr>
      <w:pBdr>
        <w:bottom w:val="single" w:sz="6" w:space="1" w:color="808080" w:themeColor="background1" w:themeShade="80"/>
      </w:pBdr>
      <w:spacing w:before="220" w:after="0" w:line="220" w:lineRule="atLeast"/>
    </w:pPr>
    <w:rPr>
      <w:rFonts w:asciiTheme="majorHAnsi" w:eastAsia="Times New Roman" w:hAnsiTheme="majorHAnsi" w:cs="Times New Roman"/>
      <w:caps/>
      <w:spacing w:val="15"/>
      <w:sz w:val="20"/>
      <w:szCs w:val="20"/>
      <w:lang w:val="en-US" w:eastAsia="en-US"/>
    </w:rPr>
  </w:style>
  <w:style w:type="paragraph" w:customStyle="1" w:styleId="05AA758B4CEA4128BFA09F1DF68479457">
    <w:name w:val="05AA758B4CEA4128BFA09F1DF68479457"/>
    <w:rsid w:val="004C6A2E"/>
    <w:pPr>
      <w:spacing w:before="60" w:after="220" w:line="240" w:lineRule="auto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71A55A249F87488B9ACAA66339C6E0686">
    <w:name w:val="71A55A249F87488B9ACAA66339C6E0686"/>
    <w:rsid w:val="004C6A2E"/>
    <w:pPr>
      <w:spacing w:before="60" w:after="220" w:line="240" w:lineRule="auto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3E38454F8CEB4472B6B6F7F3FB3C97EA9">
    <w:name w:val="3E38454F8CEB4472B6B6F7F3FB3C97EA9"/>
    <w:rsid w:val="004C6A2E"/>
    <w:pPr>
      <w:spacing w:before="60" w:after="220" w:line="240" w:lineRule="auto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1E6E6B370CB040658E09588C7815B57D9">
    <w:name w:val="1E6E6B370CB040658E09588C7815B57D9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A5C89BDB5883462997A4928E65B194FF9">
    <w:name w:val="A5C89BDB5883462997A4928E65B194FF9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34B48A81EEA9486992A2A556FB1A38E49">
    <w:name w:val="34B48A81EEA9486992A2A556FB1A38E49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F403CDC3053542FFBC2F081607220A669">
    <w:name w:val="F403CDC3053542FFBC2F081607220A669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2DBEA80DC97747D499FE0651015617279">
    <w:name w:val="2DBEA80DC97747D499FE0651015617279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3DD3C76C68B44D7B80B1BEA04151153E9">
    <w:name w:val="3DD3C76C68B44D7B80B1BEA04151153E9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C82AEA473F5E4754B53E3C5C227A726D9">
    <w:name w:val="C82AEA473F5E4754B53E3C5C227A726D9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2AE984F54B7142328BB6C9F2253FF50B9">
    <w:name w:val="2AE984F54B7142328BB6C9F2253FF50B9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9CD389A0EC1544E48D59B2E276D555B49">
    <w:name w:val="9CD389A0EC1544E48D59B2E276D555B49"/>
    <w:rsid w:val="004C6A2E"/>
    <w:pPr>
      <w:spacing w:before="40" w:after="40" w:line="220" w:lineRule="atLeast"/>
    </w:pPr>
    <w:rPr>
      <w:rFonts w:eastAsia="Times New Roman" w:cs="Times New Roman"/>
      <w:i/>
      <w:spacing w:val="5"/>
      <w:sz w:val="23"/>
      <w:szCs w:val="20"/>
      <w:lang w:val="en-US" w:eastAsia="en-US"/>
    </w:rPr>
  </w:style>
  <w:style w:type="paragraph" w:customStyle="1" w:styleId="815F58DF30814F63BC6010937B9E3AF49">
    <w:name w:val="815F58DF30814F63BC6010937B9E3AF49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58262F6BBB97451DA83CDC23C9DC29B09">
    <w:name w:val="58262F6BBB97451DA83CDC23C9DC29B09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B6BB43A30AED4D0BA3109A2AE36412719">
    <w:name w:val="B6BB43A30AED4D0BA3109A2AE36412719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BF2A91B457BF4A15A212A89AE6E68BB59">
    <w:name w:val="BF2A91B457BF4A15A212A89AE6E68BB59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FC4759BD39934891B6B4B011FBCC96FA9">
    <w:name w:val="FC4759BD39934891B6B4B011FBCC96FA9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54B7AF1915F441CCBBC7BCA649C220B79">
    <w:name w:val="54B7AF1915F441CCBBC7BCA649C220B79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B52C71F28B354D6790AA0E17C3CC02119">
    <w:name w:val="B52C71F28B354D6790AA0E17C3CC02119"/>
    <w:rsid w:val="004C6A2E"/>
    <w:pPr>
      <w:spacing w:before="40" w:after="40" w:line="220" w:lineRule="atLeast"/>
    </w:pPr>
    <w:rPr>
      <w:rFonts w:eastAsia="Times New Roman" w:cs="Times New Roman"/>
      <w:i/>
      <w:spacing w:val="5"/>
      <w:sz w:val="23"/>
      <w:szCs w:val="20"/>
      <w:lang w:val="en-US" w:eastAsia="en-US"/>
    </w:rPr>
  </w:style>
  <w:style w:type="paragraph" w:customStyle="1" w:styleId="A9CF5141CA354982A7AD02C805B24F619">
    <w:name w:val="A9CF5141CA354982A7AD02C805B24F619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23DAA0BCEE324E088C5E993A5D7A6C439">
    <w:name w:val="23DAA0BCEE324E088C5E993A5D7A6C439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F6C8FDF8B23E49F8B2441D5F404F762F9">
    <w:name w:val="F6C8FDF8B23E49F8B2441D5F404F762F9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F4C8D2837C834BD0B369258C808F3FA79">
    <w:name w:val="F4C8D2837C834BD0B369258C808F3FA79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A27530D1647446A88ADEBB353B794FB79">
    <w:name w:val="A27530D1647446A88ADEBB353B794FB79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66A21F5B444C4A7294E3738D57D81F479">
    <w:name w:val="66A21F5B444C4A7294E3738D57D81F479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FDCBF20A442A4BDC9DE196BB744D2CCB9">
    <w:name w:val="FDCBF20A442A4BDC9DE196BB744D2CCB9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1F18221E93A343E580C70057E96755D29">
    <w:name w:val="1F18221E93A343E580C70057E96755D29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07967992C9CD44DA9CC2F78C889DF8299">
    <w:name w:val="07967992C9CD44DA9CC2F78C889DF8299"/>
    <w:rsid w:val="004C6A2E"/>
    <w:pPr>
      <w:spacing w:before="60" w:after="220" w:line="240" w:lineRule="auto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3EED0BE670BA426CAE60FA5A19B19CA23">
    <w:name w:val="3EED0BE670BA426CAE60FA5A19B19CA23"/>
    <w:rsid w:val="004C6A2E"/>
    <w:pPr>
      <w:spacing w:before="60" w:after="220" w:line="240" w:lineRule="auto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93CA7884F4AB4A22BBA9FD89B8EC77883">
    <w:name w:val="93CA7884F4AB4A22BBA9FD89B8EC77883"/>
    <w:rsid w:val="004C6A2E"/>
    <w:pPr>
      <w:spacing w:before="60" w:after="220" w:line="240" w:lineRule="auto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8D9F0C1C90CD4152A6D839EE998B8BCB2">
    <w:name w:val="8D9F0C1C90CD4152A6D839EE998B8BCB2"/>
    <w:rsid w:val="004C6A2E"/>
    <w:pPr>
      <w:spacing w:before="60" w:after="220" w:line="240" w:lineRule="auto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3510BD3F2CDD441BA25D1CBE12CA4BE83">
    <w:name w:val="3510BD3F2CDD441BA25D1CBE12CA4BE83"/>
    <w:rsid w:val="004C6A2E"/>
    <w:pPr>
      <w:spacing w:before="60" w:after="220" w:line="240" w:lineRule="auto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2ABF80E5382040AD9C25EB687F056CEE">
    <w:name w:val="2ABF80E5382040AD9C25EB687F056CEE"/>
    <w:rsid w:val="004C6A2E"/>
  </w:style>
  <w:style w:type="paragraph" w:customStyle="1" w:styleId="F1C3DD3BD4EB4FBA9B71D2F7317B50C6">
    <w:name w:val="F1C3DD3BD4EB4FBA9B71D2F7317B50C6"/>
    <w:rsid w:val="004C6A2E"/>
  </w:style>
  <w:style w:type="paragraph" w:customStyle="1" w:styleId="7CF2E1F5CE2746DD8246396AD55E0CE9">
    <w:name w:val="7CF2E1F5CE2746DD8246396AD55E0CE9"/>
    <w:rsid w:val="004C6A2E"/>
  </w:style>
  <w:style w:type="paragraph" w:customStyle="1" w:styleId="0B4A5BD2BB2D4700A05A2758E62DA434">
    <w:name w:val="0B4A5BD2BB2D4700A05A2758E62DA434"/>
    <w:rsid w:val="004C6A2E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DA64530418244C985E8EB02E3FA7DE0">
    <w:name w:val="1DA64530418244C985E8EB02E3FA7DE0"/>
  </w:style>
  <w:style w:type="paragraph" w:customStyle="1" w:styleId="3E38454F8CEB4472B6B6F7F3FB3C97EA">
    <w:name w:val="3E38454F8CEB4472B6B6F7F3FB3C97EA"/>
  </w:style>
  <w:style w:type="paragraph" w:customStyle="1" w:styleId="1E6E6B370CB040658E09588C7815B57D">
    <w:name w:val="1E6E6B370CB040658E09588C7815B57D"/>
  </w:style>
  <w:style w:type="paragraph" w:customStyle="1" w:styleId="A5C89BDB5883462997A4928E65B194FF">
    <w:name w:val="A5C89BDB5883462997A4928E65B194FF"/>
  </w:style>
  <w:style w:type="paragraph" w:customStyle="1" w:styleId="34B48A81EEA9486992A2A556FB1A38E4">
    <w:name w:val="34B48A81EEA9486992A2A556FB1A38E4"/>
  </w:style>
  <w:style w:type="paragraph" w:customStyle="1" w:styleId="AEE6442F085548828B4E549260FD7FDD">
    <w:name w:val="AEE6442F085548828B4E549260FD7FDD"/>
  </w:style>
  <w:style w:type="paragraph" w:customStyle="1" w:styleId="9AF177D17E7244DFB2B55A217D6E6667">
    <w:name w:val="9AF177D17E7244DFB2B55A217D6E6667"/>
  </w:style>
  <w:style w:type="paragraph" w:customStyle="1" w:styleId="F403CDC3053542FFBC2F081607220A66">
    <w:name w:val="F403CDC3053542FFBC2F081607220A66"/>
  </w:style>
  <w:style w:type="paragraph" w:customStyle="1" w:styleId="2DBEA80DC97747D499FE065101561727">
    <w:name w:val="2DBEA80DC97747D499FE065101561727"/>
  </w:style>
  <w:style w:type="paragraph" w:customStyle="1" w:styleId="3DD3C76C68B44D7B80B1BEA04151153E">
    <w:name w:val="3DD3C76C68B44D7B80B1BEA04151153E"/>
  </w:style>
  <w:style w:type="paragraph" w:customStyle="1" w:styleId="C82AEA473F5E4754B53E3C5C227A726D">
    <w:name w:val="C82AEA473F5E4754B53E3C5C227A726D"/>
  </w:style>
  <w:style w:type="paragraph" w:customStyle="1" w:styleId="2AE984F54B7142328BB6C9F2253FF50B">
    <w:name w:val="2AE984F54B7142328BB6C9F2253FF50B"/>
  </w:style>
  <w:style w:type="paragraph" w:customStyle="1" w:styleId="9CD389A0EC1544E48D59B2E276D555B4">
    <w:name w:val="9CD389A0EC1544E48D59B2E276D555B4"/>
  </w:style>
  <w:style w:type="paragraph" w:customStyle="1" w:styleId="815F58DF30814F63BC6010937B9E3AF4">
    <w:name w:val="815F58DF30814F63BC6010937B9E3AF4"/>
  </w:style>
  <w:style w:type="paragraph" w:customStyle="1" w:styleId="58262F6BBB97451DA83CDC23C9DC29B0">
    <w:name w:val="58262F6BBB97451DA83CDC23C9DC29B0"/>
  </w:style>
  <w:style w:type="paragraph" w:customStyle="1" w:styleId="B6BB43A30AED4D0BA3109A2AE3641271">
    <w:name w:val="B6BB43A30AED4D0BA3109A2AE3641271"/>
  </w:style>
  <w:style w:type="paragraph" w:customStyle="1" w:styleId="BF2A91B457BF4A15A212A89AE6E68BB5">
    <w:name w:val="BF2A91B457BF4A15A212A89AE6E68BB5"/>
  </w:style>
  <w:style w:type="paragraph" w:customStyle="1" w:styleId="FC4759BD39934891B6B4B011FBCC96FA">
    <w:name w:val="FC4759BD39934891B6B4B011FBCC96FA"/>
  </w:style>
  <w:style w:type="paragraph" w:customStyle="1" w:styleId="54B7AF1915F441CCBBC7BCA649C220B7">
    <w:name w:val="54B7AF1915F441CCBBC7BCA649C220B7"/>
  </w:style>
  <w:style w:type="paragraph" w:customStyle="1" w:styleId="B52C71F28B354D6790AA0E17C3CC0211">
    <w:name w:val="B52C71F28B354D6790AA0E17C3CC0211"/>
  </w:style>
  <w:style w:type="paragraph" w:customStyle="1" w:styleId="A9CF5141CA354982A7AD02C805B24F61">
    <w:name w:val="A9CF5141CA354982A7AD02C805B24F61"/>
  </w:style>
  <w:style w:type="paragraph" w:customStyle="1" w:styleId="23DAA0BCEE324E088C5E993A5D7A6C43">
    <w:name w:val="23DAA0BCEE324E088C5E993A5D7A6C43"/>
  </w:style>
  <w:style w:type="paragraph" w:customStyle="1" w:styleId="F6C8FDF8B23E49F8B2441D5F404F762F">
    <w:name w:val="F6C8FDF8B23E49F8B2441D5F404F762F"/>
  </w:style>
  <w:style w:type="paragraph" w:customStyle="1" w:styleId="F4C8D2837C834BD0B369258C808F3FA7">
    <w:name w:val="F4C8D2837C834BD0B369258C808F3FA7"/>
  </w:style>
  <w:style w:type="paragraph" w:customStyle="1" w:styleId="A27530D1647446A88ADEBB353B794FB7">
    <w:name w:val="A27530D1647446A88ADEBB353B794FB7"/>
  </w:style>
  <w:style w:type="paragraph" w:customStyle="1" w:styleId="66A21F5B444C4A7294E3738D57D81F47">
    <w:name w:val="66A21F5B444C4A7294E3738D57D81F47"/>
  </w:style>
  <w:style w:type="paragraph" w:customStyle="1" w:styleId="FDCBF20A442A4BDC9DE196BB744D2CCB">
    <w:name w:val="FDCBF20A442A4BDC9DE196BB744D2CCB"/>
  </w:style>
  <w:style w:type="paragraph" w:customStyle="1" w:styleId="1F18221E93A343E580C70057E96755D2">
    <w:name w:val="1F18221E93A343E580C70057E96755D2"/>
  </w:style>
  <w:style w:type="paragraph" w:customStyle="1" w:styleId="07967992C9CD44DA9CC2F78C889DF829">
    <w:name w:val="07967992C9CD44DA9CC2F78C889DF829"/>
  </w:style>
  <w:style w:type="paragraph" w:customStyle="1" w:styleId="B7F9823C44B24CBEB3C6398AA9505F79">
    <w:name w:val="B7F9823C44B24CBEB3C6398AA9505F79"/>
  </w:style>
  <w:style w:type="paragraph" w:customStyle="1" w:styleId="37A804AC613845D191DD01EC55785675">
    <w:name w:val="37A804AC613845D191DD01EC55785675"/>
  </w:style>
  <w:style w:type="paragraph" w:customStyle="1" w:styleId="562C8F26FF874DDEB50DF7E055E5CEF5">
    <w:name w:val="562C8F26FF874DDEB50DF7E055E5CEF5"/>
  </w:style>
  <w:style w:type="paragraph" w:customStyle="1" w:styleId="FE79F8D8E2A6461698D3764608BCE2A6">
    <w:name w:val="FE79F8D8E2A6461698D3764608BCE2A6"/>
  </w:style>
  <w:style w:type="paragraph" w:customStyle="1" w:styleId="D75DC71BCC7840A19ED3D3A39849646B">
    <w:name w:val="D75DC71BCC7840A19ED3D3A39849646B"/>
  </w:style>
  <w:style w:type="paragraph" w:customStyle="1" w:styleId="962768C2AD224C3CB0828B5B3B113F35">
    <w:name w:val="962768C2AD224C3CB0828B5B3B113F35"/>
    <w:rsid w:val="004C6A2E"/>
  </w:style>
  <w:style w:type="character" w:styleId="PlaceholderText">
    <w:name w:val="Placeholder Text"/>
    <w:basedOn w:val="DefaultParagraphFont"/>
    <w:uiPriority w:val="99"/>
    <w:semiHidden/>
    <w:rsid w:val="004C6A2E"/>
    <w:rPr>
      <w:color w:val="808080"/>
    </w:rPr>
  </w:style>
  <w:style w:type="paragraph" w:customStyle="1" w:styleId="1DA64530418244C985E8EB02E3FA7DE01">
    <w:name w:val="1DA64530418244C985E8EB02E3FA7DE01"/>
    <w:rsid w:val="004C6A2E"/>
    <w:pPr>
      <w:spacing w:before="60" w:after="440" w:line="240" w:lineRule="atLeast"/>
      <w:jc w:val="center"/>
    </w:pPr>
    <w:rPr>
      <w:rFonts w:eastAsia="Times New Roman" w:cs="Times New Roman"/>
      <w:caps/>
      <w:spacing w:val="80"/>
      <w:sz w:val="44"/>
      <w:szCs w:val="20"/>
      <w:lang w:val="en-US" w:eastAsia="en-US"/>
    </w:rPr>
  </w:style>
  <w:style w:type="paragraph" w:customStyle="1" w:styleId="962768C2AD224C3CB0828B5B3B113F351">
    <w:name w:val="962768C2AD224C3CB0828B5B3B113F351"/>
    <w:rsid w:val="004C6A2E"/>
    <w:pPr>
      <w:pBdr>
        <w:bottom w:val="single" w:sz="6" w:space="1" w:color="808080" w:themeColor="background1" w:themeShade="80"/>
      </w:pBdr>
      <w:spacing w:before="220" w:after="0" w:line="220" w:lineRule="atLeast"/>
    </w:pPr>
    <w:rPr>
      <w:rFonts w:asciiTheme="majorHAnsi" w:eastAsia="Times New Roman" w:hAnsiTheme="majorHAnsi" w:cs="Times New Roman"/>
      <w:caps/>
      <w:spacing w:val="15"/>
      <w:sz w:val="20"/>
      <w:szCs w:val="20"/>
      <w:lang w:val="en-US" w:eastAsia="en-US"/>
    </w:rPr>
  </w:style>
  <w:style w:type="paragraph" w:customStyle="1" w:styleId="3E38454F8CEB4472B6B6F7F3FB3C97EA1">
    <w:name w:val="3E38454F8CEB4472B6B6F7F3FB3C97EA1"/>
    <w:rsid w:val="004C6A2E"/>
    <w:pPr>
      <w:spacing w:before="60" w:after="220" w:line="240" w:lineRule="auto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1E6E6B370CB040658E09588C7815B57D1">
    <w:name w:val="1E6E6B370CB040658E09588C7815B57D1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A5C89BDB5883462997A4928E65B194FF1">
    <w:name w:val="A5C89BDB5883462997A4928E65B194FF1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34B48A81EEA9486992A2A556FB1A38E41">
    <w:name w:val="34B48A81EEA9486992A2A556FB1A38E41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F403CDC3053542FFBC2F081607220A661">
    <w:name w:val="F403CDC3053542FFBC2F081607220A661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2DBEA80DC97747D499FE0651015617271">
    <w:name w:val="2DBEA80DC97747D499FE0651015617271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3DD3C76C68B44D7B80B1BEA04151153E1">
    <w:name w:val="3DD3C76C68B44D7B80B1BEA04151153E1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C82AEA473F5E4754B53E3C5C227A726D1">
    <w:name w:val="C82AEA473F5E4754B53E3C5C227A726D1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2AE984F54B7142328BB6C9F2253FF50B1">
    <w:name w:val="2AE984F54B7142328BB6C9F2253FF50B1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9CD389A0EC1544E48D59B2E276D555B41">
    <w:name w:val="9CD389A0EC1544E48D59B2E276D555B41"/>
    <w:rsid w:val="004C6A2E"/>
    <w:pPr>
      <w:spacing w:before="40" w:after="40" w:line="220" w:lineRule="atLeast"/>
    </w:pPr>
    <w:rPr>
      <w:rFonts w:eastAsia="Times New Roman" w:cs="Times New Roman"/>
      <w:i/>
      <w:spacing w:val="5"/>
      <w:sz w:val="23"/>
      <w:szCs w:val="20"/>
      <w:lang w:val="en-US" w:eastAsia="en-US"/>
    </w:rPr>
  </w:style>
  <w:style w:type="paragraph" w:customStyle="1" w:styleId="815F58DF30814F63BC6010937B9E3AF41">
    <w:name w:val="815F58DF30814F63BC6010937B9E3AF41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58262F6BBB97451DA83CDC23C9DC29B01">
    <w:name w:val="58262F6BBB97451DA83CDC23C9DC29B01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B6BB43A30AED4D0BA3109A2AE36412711">
    <w:name w:val="B6BB43A30AED4D0BA3109A2AE36412711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BF2A91B457BF4A15A212A89AE6E68BB51">
    <w:name w:val="BF2A91B457BF4A15A212A89AE6E68BB51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FC4759BD39934891B6B4B011FBCC96FA1">
    <w:name w:val="FC4759BD39934891B6B4B011FBCC96FA1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54B7AF1915F441CCBBC7BCA649C220B71">
    <w:name w:val="54B7AF1915F441CCBBC7BCA649C220B71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B52C71F28B354D6790AA0E17C3CC02111">
    <w:name w:val="B52C71F28B354D6790AA0E17C3CC02111"/>
    <w:rsid w:val="004C6A2E"/>
    <w:pPr>
      <w:spacing w:before="40" w:after="40" w:line="220" w:lineRule="atLeast"/>
    </w:pPr>
    <w:rPr>
      <w:rFonts w:eastAsia="Times New Roman" w:cs="Times New Roman"/>
      <w:i/>
      <w:spacing w:val="5"/>
      <w:sz w:val="23"/>
      <w:szCs w:val="20"/>
      <w:lang w:val="en-US" w:eastAsia="en-US"/>
    </w:rPr>
  </w:style>
  <w:style w:type="paragraph" w:customStyle="1" w:styleId="A9CF5141CA354982A7AD02C805B24F611">
    <w:name w:val="A9CF5141CA354982A7AD02C805B24F611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23DAA0BCEE324E088C5E993A5D7A6C431">
    <w:name w:val="23DAA0BCEE324E088C5E993A5D7A6C431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F6C8FDF8B23E49F8B2441D5F404F762F1">
    <w:name w:val="F6C8FDF8B23E49F8B2441D5F404F762F1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F4C8D2837C834BD0B369258C808F3FA71">
    <w:name w:val="F4C8D2837C834BD0B369258C808F3FA71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A27530D1647446A88ADEBB353B794FB71">
    <w:name w:val="A27530D1647446A88ADEBB353B794FB71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66A21F5B444C4A7294E3738D57D81F471">
    <w:name w:val="66A21F5B444C4A7294E3738D57D81F471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FDCBF20A442A4BDC9DE196BB744D2CCB1">
    <w:name w:val="FDCBF20A442A4BDC9DE196BB744D2CCB1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1F18221E93A343E580C70057E96755D21">
    <w:name w:val="1F18221E93A343E580C70057E96755D21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07967992C9CD44DA9CC2F78C889DF8291">
    <w:name w:val="07967992C9CD44DA9CC2F78C889DF8291"/>
    <w:rsid w:val="004C6A2E"/>
    <w:pPr>
      <w:spacing w:before="60" w:after="220" w:line="240" w:lineRule="auto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1DA64530418244C985E8EB02E3FA7DE02">
    <w:name w:val="1DA64530418244C985E8EB02E3FA7DE02"/>
    <w:rsid w:val="004C6A2E"/>
    <w:pPr>
      <w:spacing w:before="60" w:after="440" w:line="240" w:lineRule="atLeast"/>
      <w:jc w:val="center"/>
    </w:pPr>
    <w:rPr>
      <w:rFonts w:eastAsia="Times New Roman" w:cs="Times New Roman"/>
      <w:caps/>
      <w:spacing w:val="80"/>
      <w:sz w:val="44"/>
      <w:szCs w:val="20"/>
      <w:lang w:val="en-US" w:eastAsia="en-US"/>
    </w:rPr>
  </w:style>
  <w:style w:type="paragraph" w:customStyle="1" w:styleId="962768C2AD224C3CB0828B5B3B113F352">
    <w:name w:val="962768C2AD224C3CB0828B5B3B113F352"/>
    <w:rsid w:val="004C6A2E"/>
    <w:pPr>
      <w:pBdr>
        <w:bottom w:val="single" w:sz="6" w:space="1" w:color="808080" w:themeColor="background1" w:themeShade="80"/>
      </w:pBdr>
      <w:spacing w:before="220" w:after="0" w:line="220" w:lineRule="atLeast"/>
    </w:pPr>
    <w:rPr>
      <w:rFonts w:asciiTheme="majorHAnsi" w:eastAsia="Times New Roman" w:hAnsiTheme="majorHAnsi" w:cs="Times New Roman"/>
      <w:caps/>
      <w:spacing w:val="15"/>
      <w:sz w:val="20"/>
      <w:szCs w:val="20"/>
      <w:lang w:val="en-US" w:eastAsia="en-US"/>
    </w:rPr>
  </w:style>
  <w:style w:type="paragraph" w:customStyle="1" w:styleId="3E38454F8CEB4472B6B6F7F3FB3C97EA2">
    <w:name w:val="3E38454F8CEB4472B6B6F7F3FB3C97EA2"/>
    <w:rsid w:val="004C6A2E"/>
    <w:pPr>
      <w:spacing w:before="60" w:after="220" w:line="240" w:lineRule="auto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1E6E6B370CB040658E09588C7815B57D2">
    <w:name w:val="1E6E6B370CB040658E09588C7815B57D2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A5C89BDB5883462997A4928E65B194FF2">
    <w:name w:val="A5C89BDB5883462997A4928E65B194FF2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34B48A81EEA9486992A2A556FB1A38E42">
    <w:name w:val="34B48A81EEA9486992A2A556FB1A38E42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F403CDC3053542FFBC2F081607220A662">
    <w:name w:val="F403CDC3053542FFBC2F081607220A662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2DBEA80DC97747D499FE0651015617272">
    <w:name w:val="2DBEA80DC97747D499FE0651015617272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3DD3C76C68B44D7B80B1BEA04151153E2">
    <w:name w:val="3DD3C76C68B44D7B80B1BEA04151153E2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C82AEA473F5E4754B53E3C5C227A726D2">
    <w:name w:val="C82AEA473F5E4754B53E3C5C227A726D2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2AE984F54B7142328BB6C9F2253FF50B2">
    <w:name w:val="2AE984F54B7142328BB6C9F2253FF50B2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9CD389A0EC1544E48D59B2E276D555B42">
    <w:name w:val="9CD389A0EC1544E48D59B2E276D555B42"/>
    <w:rsid w:val="004C6A2E"/>
    <w:pPr>
      <w:spacing w:before="40" w:after="40" w:line="220" w:lineRule="atLeast"/>
    </w:pPr>
    <w:rPr>
      <w:rFonts w:eastAsia="Times New Roman" w:cs="Times New Roman"/>
      <w:i/>
      <w:spacing w:val="5"/>
      <w:sz w:val="23"/>
      <w:szCs w:val="20"/>
      <w:lang w:val="en-US" w:eastAsia="en-US"/>
    </w:rPr>
  </w:style>
  <w:style w:type="paragraph" w:customStyle="1" w:styleId="815F58DF30814F63BC6010937B9E3AF42">
    <w:name w:val="815F58DF30814F63BC6010937B9E3AF42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58262F6BBB97451DA83CDC23C9DC29B02">
    <w:name w:val="58262F6BBB97451DA83CDC23C9DC29B02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B6BB43A30AED4D0BA3109A2AE36412712">
    <w:name w:val="B6BB43A30AED4D0BA3109A2AE36412712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BF2A91B457BF4A15A212A89AE6E68BB52">
    <w:name w:val="BF2A91B457BF4A15A212A89AE6E68BB52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FC4759BD39934891B6B4B011FBCC96FA2">
    <w:name w:val="FC4759BD39934891B6B4B011FBCC96FA2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54B7AF1915F441CCBBC7BCA649C220B72">
    <w:name w:val="54B7AF1915F441CCBBC7BCA649C220B72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B52C71F28B354D6790AA0E17C3CC02112">
    <w:name w:val="B52C71F28B354D6790AA0E17C3CC02112"/>
    <w:rsid w:val="004C6A2E"/>
    <w:pPr>
      <w:spacing w:before="40" w:after="40" w:line="220" w:lineRule="atLeast"/>
    </w:pPr>
    <w:rPr>
      <w:rFonts w:eastAsia="Times New Roman" w:cs="Times New Roman"/>
      <w:i/>
      <w:spacing w:val="5"/>
      <w:sz w:val="23"/>
      <w:szCs w:val="20"/>
      <w:lang w:val="en-US" w:eastAsia="en-US"/>
    </w:rPr>
  </w:style>
  <w:style w:type="paragraph" w:customStyle="1" w:styleId="A9CF5141CA354982A7AD02C805B24F612">
    <w:name w:val="A9CF5141CA354982A7AD02C805B24F612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23DAA0BCEE324E088C5E993A5D7A6C432">
    <w:name w:val="23DAA0BCEE324E088C5E993A5D7A6C432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F6C8FDF8B23E49F8B2441D5F404F762F2">
    <w:name w:val="F6C8FDF8B23E49F8B2441D5F404F762F2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F4C8D2837C834BD0B369258C808F3FA72">
    <w:name w:val="F4C8D2837C834BD0B369258C808F3FA72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A27530D1647446A88ADEBB353B794FB72">
    <w:name w:val="A27530D1647446A88ADEBB353B794FB72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66A21F5B444C4A7294E3738D57D81F472">
    <w:name w:val="66A21F5B444C4A7294E3738D57D81F472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FDCBF20A442A4BDC9DE196BB744D2CCB2">
    <w:name w:val="FDCBF20A442A4BDC9DE196BB744D2CCB2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1F18221E93A343E580C70057E96755D22">
    <w:name w:val="1F18221E93A343E580C70057E96755D22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07967992C9CD44DA9CC2F78C889DF8292">
    <w:name w:val="07967992C9CD44DA9CC2F78C889DF8292"/>
    <w:rsid w:val="004C6A2E"/>
    <w:pPr>
      <w:spacing w:before="60" w:after="220" w:line="240" w:lineRule="auto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05AA758B4CEA4128BFA09F1DF6847945">
    <w:name w:val="05AA758B4CEA4128BFA09F1DF6847945"/>
    <w:rsid w:val="004C6A2E"/>
  </w:style>
  <w:style w:type="paragraph" w:customStyle="1" w:styleId="1DA64530418244C985E8EB02E3FA7DE03">
    <w:name w:val="1DA64530418244C985E8EB02E3FA7DE03"/>
    <w:rsid w:val="004C6A2E"/>
    <w:pPr>
      <w:spacing w:before="60" w:after="440" w:line="240" w:lineRule="atLeast"/>
      <w:jc w:val="center"/>
    </w:pPr>
    <w:rPr>
      <w:rFonts w:eastAsia="Times New Roman" w:cs="Times New Roman"/>
      <w:caps/>
      <w:spacing w:val="80"/>
      <w:sz w:val="44"/>
      <w:szCs w:val="20"/>
      <w:lang w:val="en-US" w:eastAsia="en-US"/>
    </w:rPr>
  </w:style>
  <w:style w:type="paragraph" w:customStyle="1" w:styleId="962768C2AD224C3CB0828B5B3B113F353">
    <w:name w:val="962768C2AD224C3CB0828B5B3B113F353"/>
    <w:rsid w:val="004C6A2E"/>
    <w:pPr>
      <w:pBdr>
        <w:bottom w:val="single" w:sz="6" w:space="1" w:color="808080" w:themeColor="background1" w:themeShade="80"/>
      </w:pBdr>
      <w:spacing w:before="220" w:after="0" w:line="220" w:lineRule="atLeast"/>
    </w:pPr>
    <w:rPr>
      <w:rFonts w:asciiTheme="majorHAnsi" w:eastAsia="Times New Roman" w:hAnsiTheme="majorHAnsi" w:cs="Times New Roman"/>
      <w:caps/>
      <w:spacing w:val="15"/>
      <w:sz w:val="20"/>
      <w:szCs w:val="20"/>
      <w:lang w:val="en-US" w:eastAsia="en-US"/>
    </w:rPr>
  </w:style>
  <w:style w:type="paragraph" w:customStyle="1" w:styleId="05AA758B4CEA4128BFA09F1DF68479451">
    <w:name w:val="05AA758B4CEA4128BFA09F1DF68479451"/>
    <w:rsid w:val="004C6A2E"/>
    <w:pPr>
      <w:spacing w:before="60" w:after="220" w:line="240" w:lineRule="auto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3E38454F8CEB4472B6B6F7F3FB3C97EA3">
    <w:name w:val="3E38454F8CEB4472B6B6F7F3FB3C97EA3"/>
    <w:rsid w:val="004C6A2E"/>
    <w:pPr>
      <w:spacing w:before="60" w:after="220" w:line="240" w:lineRule="auto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1E6E6B370CB040658E09588C7815B57D3">
    <w:name w:val="1E6E6B370CB040658E09588C7815B57D3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A5C89BDB5883462997A4928E65B194FF3">
    <w:name w:val="A5C89BDB5883462997A4928E65B194FF3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34B48A81EEA9486992A2A556FB1A38E43">
    <w:name w:val="34B48A81EEA9486992A2A556FB1A38E43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F403CDC3053542FFBC2F081607220A663">
    <w:name w:val="F403CDC3053542FFBC2F081607220A663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2DBEA80DC97747D499FE0651015617273">
    <w:name w:val="2DBEA80DC97747D499FE0651015617273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3DD3C76C68B44D7B80B1BEA04151153E3">
    <w:name w:val="3DD3C76C68B44D7B80B1BEA04151153E3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C82AEA473F5E4754B53E3C5C227A726D3">
    <w:name w:val="C82AEA473F5E4754B53E3C5C227A726D3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2AE984F54B7142328BB6C9F2253FF50B3">
    <w:name w:val="2AE984F54B7142328BB6C9F2253FF50B3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9CD389A0EC1544E48D59B2E276D555B43">
    <w:name w:val="9CD389A0EC1544E48D59B2E276D555B43"/>
    <w:rsid w:val="004C6A2E"/>
    <w:pPr>
      <w:spacing w:before="40" w:after="40" w:line="220" w:lineRule="atLeast"/>
    </w:pPr>
    <w:rPr>
      <w:rFonts w:eastAsia="Times New Roman" w:cs="Times New Roman"/>
      <w:i/>
      <w:spacing w:val="5"/>
      <w:sz w:val="23"/>
      <w:szCs w:val="20"/>
      <w:lang w:val="en-US" w:eastAsia="en-US"/>
    </w:rPr>
  </w:style>
  <w:style w:type="paragraph" w:customStyle="1" w:styleId="815F58DF30814F63BC6010937B9E3AF43">
    <w:name w:val="815F58DF30814F63BC6010937B9E3AF43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58262F6BBB97451DA83CDC23C9DC29B03">
    <w:name w:val="58262F6BBB97451DA83CDC23C9DC29B03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B6BB43A30AED4D0BA3109A2AE36412713">
    <w:name w:val="B6BB43A30AED4D0BA3109A2AE36412713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BF2A91B457BF4A15A212A89AE6E68BB53">
    <w:name w:val="BF2A91B457BF4A15A212A89AE6E68BB53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FC4759BD39934891B6B4B011FBCC96FA3">
    <w:name w:val="FC4759BD39934891B6B4B011FBCC96FA3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54B7AF1915F441CCBBC7BCA649C220B73">
    <w:name w:val="54B7AF1915F441CCBBC7BCA649C220B73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B52C71F28B354D6790AA0E17C3CC02113">
    <w:name w:val="B52C71F28B354D6790AA0E17C3CC02113"/>
    <w:rsid w:val="004C6A2E"/>
    <w:pPr>
      <w:spacing w:before="40" w:after="40" w:line="220" w:lineRule="atLeast"/>
    </w:pPr>
    <w:rPr>
      <w:rFonts w:eastAsia="Times New Roman" w:cs="Times New Roman"/>
      <w:i/>
      <w:spacing w:val="5"/>
      <w:sz w:val="23"/>
      <w:szCs w:val="20"/>
      <w:lang w:val="en-US" w:eastAsia="en-US"/>
    </w:rPr>
  </w:style>
  <w:style w:type="paragraph" w:customStyle="1" w:styleId="A9CF5141CA354982A7AD02C805B24F613">
    <w:name w:val="A9CF5141CA354982A7AD02C805B24F613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23DAA0BCEE324E088C5E993A5D7A6C433">
    <w:name w:val="23DAA0BCEE324E088C5E993A5D7A6C433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F6C8FDF8B23E49F8B2441D5F404F762F3">
    <w:name w:val="F6C8FDF8B23E49F8B2441D5F404F762F3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F4C8D2837C834BD0B369258C808F3FA73">
    <w:name w:val="F4C8D2837C834BD0B369258C808F3FA73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A27530D1647446A88ADEBB353B794FB73">
    <w:name w:val="A27530D1647446A88ADEBB353B794FB73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66A21F5B444C4A7294E3738D57D81F473">
    <w:name w:val="66A21F5B444C4A7294E3738D57D81F473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FDCBF20A442A4BDC9DE196BB744D2CCB3">
    <w:name w:val="FDCBF20A442A4BDC9DE196BB744D2CCB3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1F18221E93A343E580C70057E96755D23">
    <w:name w:val="1F18221E93A343E580C70057E96755D23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07967992C9CD44DA9CC2F78C889DF8293">
    <w:name w:val="07967992C9CD44DA9CC2F78C889DF8293"/>
    <w:rsid w:val="004C6A2E"/>
    <w:pPr>
      <w:spacing w:before="60" w:after="220" w:line="240" w:lineRule="auto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71A55A249F87488B9ACAA66339C6E068">
    <w:name w:val="71A55A249F87488B9ACAA66339C6E068"/>
    <w:rsid w:val="004C6A2E"/>
  </w:style>
  <w:style w:type="paragraph" w:customStyle="1" w:styleId="1DA64530418244C985E8EB02E3FA7DE04">
    <w:name w:val="1DA64530418244C985E8EB02E3FA7DE04"/>
    <w:rsid w:val="004C6A2E"/>
    <w:pPr>
      <w:spacing w:before="60" w:after="440" w:line="240" w:lineRule="atLeast"/>
      <w:jc w:val="center"/>
    </w:pPr>
    <w:rPr>
      <w:rFonts w:eastAsia="Times New Roman" w:cs="Times New Roman"/>
      <w:caps/>
      <w:spacing w:val="80"/>
      <w:sz w:val="44"/>
      <w:szCs w:val="20"/>
      <w:lang w:val="en-US" w:eastAsia="en-US"/>
    </w:rPr>
  </w:style>
  <w:style w:type="paragraph" w:customStyle="1" w:styleId="962768C2AD224C3CB0828B5B3B113F354">
    <w:name w:val="962768C2AD224C3CB0828B5B3B113F354"/>
    <w:rsid w:val="004C6A2E"/>
    <w:pPr>
      <w:pBdr>
        <w:bottom w:val="single" w:sz="6" w:space="1" w:color="808080" w:themeColor="background1" w:themeShade="80"/>
      </w:pBdr>
      <w:spacing w:before="220" w:after="0" w:line="220" w:lineRule="atLeast"/>
    </w:pPr>
    <w:rPr>
      <w:rFonts w:asciiTheme="majorHAnsi" w:eastAsia="Times New Roman" w:hAnsiTheme="majorHAnsi" w:cs="Times New Roman"/>
      <w:caps/>
      <w:spacing w:val="15"/>
      <w:sz w:val="20"/>
      <w:szCs w:val="20"/>
      <w:lang w:val="en-US" w:eastAsia="en-US"/>
    </w:rPr>
  </w:style>
  <w:style w:type="paragraph" w:customStyle="1" w:styleId="05AA758B4CEA4128BFA09F1DF68479452">
    <w:name w:val="05AA758B4CEA4128BFA09F1DF68479452"/>
    <w:rsid w:val="004C6A2E"/>
    <w:pPr>
      <w:spacing w:before="60" w:after="220" w:line="240" w:lineRule="auto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71A55A249F87488B9ACAA66339C6E0681">
    <w:name w:val="71A55A249F87488B9ACAA66339C6E0681"/>
    <w:rsid w:val="004C6A2E"/>
    <w:pPr>
      <w:spacing w:before="60" w:after="220" w:line="240" w:lineRule="auto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3E38454F8CEB4472B6B6F7F3FB3C97EA4">
    <w:name w:val="3E38454F8CEB4472B6B6F7F3FB3C97EA4"/>
    <w:rsid w:val="004C6A2E"/>
    <w:pPr>
      <w:spacing w:before="60" w:after="220" w:line="240" w:lineRule="auto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1E6E6B370CB040658E09588C7815B57D4">
    <w:name w:val="1E6E6B370CB040658E09588C7815B57D4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A5C89BDB5883462997A4928E65B194FF4">
    <w:name w:val="A5C89BDB5883462997A4928E65B194FF4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34B48A81EEA9486992A2A556FB1A38E44">
    <w:name w:val="34B48A81EEA9486992A2A556FB1A38E44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F403CDC3053542FFBC2F081607220A664">
    <w:name w:val="F403CDC3053542FFBC2F081607220A664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2DBEA80DC97747D499FE0651015617274">
    <w:name w:val="2DBEA80DC97747D499FE0651015617274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3DD3C76C68B44D7B80B1BEA04151153E4">
    <w:name w:val="3DD3C76C68B44D7B80B1BEA04151153E4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C82AEA473F5E4754B53E3C5C227A726D4">
    <w:name w:val="C82AEA473F5E4754B53E3C5C227A726D4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2AE984F54B7142328BB6C9F2253FF50B4">
    <w:name w:val="2AE984F54B7142328BB6C9F2253FF50B4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9CD389A0EC1544E48D59B2E276D555B44">
    <w:name w:val="9CD389A0EC1544E48D59B2E276D555B44"/>
    <w:rsid w:val="004C6A2E"/>
    <w:pPr>
      <w:spacing w:before="40" w:after="40" w:line="220" w:lineRule="atLeast"/>
    </w:pPr>
    <w:rPr>
      <w:rFonts w:eastAsia="Times New Roman" w:cs="Times New Roman"/>
      <w:i/>
      <w:spacing w:val="5"/>
      <w:sz w:val="23"/>
      <w:szCs w:val="20"/>
      <w:lang w:val="en-US" w:eastAsia="en-US"/>
    </w:rPr>
  </w:style>
  <w:style w:type="paragraph" w:customStyle="1" w:styleId="815F58DF30814F63BC6010937B9E3AF44">
    <w:name w:val="815F58DF30814F63BC6010937B9E3AF44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58262F6BBB97451DA83CDC23C9DC29B04">
    <w:name w:val="58262F6BBB97451DA83CDC23C9DC29B04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B6BB43A30AED4D0BA3109A2AE36412714">
    <w:name w:val="B6BB43A30AED4D0BA3109A2AE36412714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BF2A91B457BF4A15A212A89AE6E68BB54">
    <w:name w:val="BF2A91B457BF4A15A212A89AE6E68BB54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FC4759BD39934891B6B4B011FBCC96FA4">
    <w:name w:val="FC4759BD39934891B6B4B011FBCC96FA4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54B7AF1915F441CCBBC7BCA649C220B74">
    <w:name w:val="54B7AF1915F441CCBBC7BCA649C220B74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B52C71F28B354D6790AA0E17C3CC02114">
    <w:name w:val="B52C71F28B354D6790AA0E17C3CC02114"/>
    <w:rsid w:val="004C6A2E"/>
    <w:pPr>
      <w:spacing w:before="40" w:after="40" w:line="220" w:lineRule="atLeast"/>
    </w:pPr>
    <w:rPr>
      <w:rFonts w:eastAsia="Times New Roman" w:cs="Times New Roman"/>
      <w:i/>
      <w:spacing w:val="5"/>
      <w:sz w:val="23"/>
      <w:szCs w:val="20"/>
      <w:lang w:val="en-US" w:eastAsia="en-US"/>
    </w:rPr>
  </w:style>
  <w:style w:type="paragraph" w:customStyle="1" w:styleId="A9CF5141CA354982A7AD02C805B24F614">
    <w:name w:val="A9CF5141CA354982A7AD02C805B24F614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23DAA0BCEE324E088C5E993A5D7A6C434">
    <w:name w:val="23DAA0BCEE324E088C5E993A5D7A6C434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F6C8FDF8B23E49F8B2441D5F404F762F4">
    <w:name w:val="F6C8FDF8B23E49F8B2441D5F404F762F4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F4C8D2837C834BD0B369258C808F3FA74">
    <w:name w:val="F4C8D2837C834BD0B369258C808F3FA74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A27530D1647446A88ADEBB353B794FB74">
    <w:name w:val="A27530D1647446A88ADEBB353B794FB74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66A21F5B444C4A7294E3738D57D81F474">
    <w:name w:val="66A21F5B444C4A7294E3738D57D81F474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FDCBF20A442A4BDC9DE196BB744D2CCB4">
    <w:name w:val="FDCBF20A442A4BDC9DE196BB744D2CCB4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1F18221E93A343E580C70057E96755D24">
    <w:name w:val="1F18221E93A343E580C70057E96755D24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07967992C9CD44DA9CC2F78C889DF8294">
    <w:name w:val="07967992C9CD44DA9CC2F78C889DF8294"/>
    <w:rsid w:val="004C6A2E"/>
    <w:pPr>
      <w:spacing w:before="60" w:after="220" w:line="240" w:lineRule="auto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1DA64530418244C985E8EB02E3FA7DE05">
    <w:name w:val="1DA64530418244C985E8EB02E3FA7DE05"/>
    <w:rsid w:val="004C6A2E"/>
    <w:pPr>
      <w:spacing w:before="60" w:after="440" w:line="240" w:lineRule="atLeast"/>
      <w:jc w:val="center"/>
    </w:pPr>
    <w:rPr>
      <w:rFonts w:eastAsia="Times New Roman" w:cs="Times New Roman"/>
      <w:caps/>
      <w:spacing w:val="80"/>
      <w:sz w:val="44"/>
      <w:szCs w:val="20"/>
      <w:lang w:val="en-US" w:eastAsia="en-US"/>
    </w:rPr>
  </w:style>
  <w:style w:type="paragraph" w:customStyle="1" w:styleId="962768C2AD224C3CB0828B5B3B113F355">
    <w:name w:val="962768C2AD224C3CB0828B5B3B113F355"/>
    <w:rsid w:val="004C6A2E"/>
    <w:pPr>
      <w:pBdr>
        <w:bottom w:val="single" w:sz="6" w:space="1" w:color="808080" w:themeColor="background1" w:themeShade="80"/>
      </w:pBdr>
      <w:spacing w:before="220" w:after="0" w:line="220" w:lineRule="atLeast"/>
    </w:pPr>
    <w:rPr>
      <w:rFonts w:asciiTheme="majorHAnsi" w:eastAsia="Times New Roman" w:hAnsiTheme="majorHAnsi" w:cs="Times New Roman"/>
      <w:caps/>
      <w:spacing w:val="15"/>
      <w:sz w:val="20"/>
      <w:szCs w:val="20"/>
      <w:lang w:val="en-US" w:eastAsia="en-US"/>
    </w:rPr>
  </w:style>
  <w:style w:type="paragraph" w:customStyle="1" w:styleId="05AA758B4CEA4128BFA09F1DF68479453">
    <w:name w:val="05AA758B4CEA4128BFA09F1DF68479453"/>
    <w:rsid w:val="004C6A2E"/>
    <w:pPr>
      <w:spacing w:before="60" w:after="220" w:line="240" w:lineRule="auto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71A55A249F87488B9ACAA66339C6E0682">
    <w:name w:val="71A55A249F87488B9ACAA66339C6E0682"/>
    <w:rsid w:val="004C6A2E"/>
    <w:pPr>
      <w:spacing w:before="60" w:after="220" w:line="240" w:lineRule="auto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3E38454F8CEB4472B6B6F7F3FB3C97EA5">
    <w:name w:val="3E38454F8CEB4472B6B6F7F3FB3C97EA5"/>
    <w:rsid w:val="004C6A2E"/>
    <w:pPr>
      <w:spacing w:before="60" w:after="220" w:line="240" w:lineRule="auto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1E6E6B370CB040658E09588C7815B57D5">
    <w:name w:val="1E6E6B370CB040658E09588C7815B57D5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A5C89BDB5883462997A4928E65B194FF5">
    <w:name w:val="A5C89BDB5883462997A4928E65B194FF5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34B48A81EEA9486992A2A556FB1A38E45">
    <w:name w:val="34B48A81EEA9486992A2A556FB1A38E45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F403CDC3053542FFBC2F081607220A665">
    <w:name w:val="F403CDC3053542FFBC2F081607220A665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2DBEA80DC97747D499FE0651015617275">
    <w:name w:val="2DBEA80DC97747D499FE0651015617275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3DD3C76C68B44D7B80B1BEA04151153E5">
    <w:name w:val="3DD3C76C68B44D7B80B1BEA04151153E5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C82AEA473F5E4754B53E3C5C227A726D5">
    <w:name w:val="C82AEA473F5E4754B53E3C5C227A726D5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2AE984F54B7142328BB6C9F2253FF50B5">
    <w:name w:val="2AE984F54B7142328BB6C9F2253FF50B5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9CD389A0EC1544E48D59B2E276D555B45">
    <w:name w:val="9CD389A0EC1544E48D59B2E276D555B45"/>
    <w:rsid w:val="004C6A2E"/>
    <w:pPr>
      <w:spacing w:before="40" w:after="40" w:line="220" w:lineRule="atLeast"/>
    </w:pPr>
    <w:rPr>
      <w:rFonts w:eastAsia="Times New Roman" w:cs="Times New Roman"/>
      <w:i/>
      <w:spacing w:val="5"/>
      <w:sz w:val="23"/>
      <w:szCs w:val="20"/>
      <w:lang w:val="en-US" w:eastAsia="en-US"/>
    </w:rPr>
  </w:style>
  <w:style w:type="paragraph" w:customStyle="1" w:styleId="815F58DF30814F63BC6010937B9E3AF45">
    <w:name w:val="815F58DF30814F63BC6010937B9E3AF45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58262F6BBB97451DA83CDC23C9DC29B05">
    <w:name w:val="58262F6BBB97451DA83CDC23C9DC29B05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B6BB43A30AED4D0BA3109A2AE36412715">
    <w:name w:val="B6BB43A30AED4D0BA3109A2AE36412715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BF2A91B457BF4A15A212A89AE6E68BB55">
    <w:name w:val="BF2A91B457BF4A15A212A89AE6E68BB55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FC4759BD39934891B6B4B011FBCC96FA5">
    <w:name w:val="FC4759BD39934891B6B4B011FBCC96FA5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54B7AF1915F441CCBBC7BCA649C220B75">
    <w:name w:val="54B7AF1915F441CCBBC7BCA649C220B75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B52C71F28B354D6790AA0E17C3CC02115">
    <w:name w:val="B52C71F28B354D6790AA0E17C3CC02115"/>
    <w:rsid w:val="004C6A2E"/>
    <w:pPr>
      <w:spacing w:before="40" w:after="40" w:line="220" w:lineRule="atLeast"/>
    </w:pPr>
    <w:rPr>
      <w:rFonts w:eastAsia="Times New Roman" w:cs="Times New Roman"/>
      <w:i/>
      <w:spacing w:val="5"/>
      <w:sz w:val="23"/>
      <w:szCs w:val="20"/>
      <w:lang w:val="en-US" w:eastAsia="en-US"/>
    </w:rPr>
  </w:style>
  <w:style w:type="paragraph" w:customStyle="1" w:styleId="A9CF5141CA354982A7AD02C805B24F615">
    <w:name w:val="A9CF5141CA354982A7AD02C805B24F615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23DAA0BCEE324E088C5E993A5D7A6C435">
    <w:name w:val="23DAA0BCEE324E088C5E993A5D7A6C435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F6C8FDF8B23E49F8B2441D5F404F762F5">
    <w:name w:val="F6C8FDF8B23E49F8B2441D5F404F762F5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F4C8D2837C834BD0B369258C808F3FA75">
    <w:name w:val="F4C8D2837C834BD0B369258C808F3FA75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A27530D1647446A88ADEBB353B794FB75">
    <w:name w:val="A27530D1647446A88ADEBB353B794FB75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66A21F5B444C4A7294E3738D57D81F475">
    <w:name w:val="66A21F5B444C4A7294E3738D57D81F475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FDCBF20A442A4BDC9DE196BB744D2CCB5">
    <w:name w:val="FDCBF20A442A4BDC9DE196BB744D2CCB5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1F18221E93A343E580C70057E96755D25">
    <w:name w:val="1F18221E93A343E580C70057E96755D25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07967992C9CD44DA9CC2F78C889DF8295">
    <w:name w:val="07967992C9CD44DA9CC2F78C889DF8295"/>
    <w:rsid w:val="004C6A2E"/>
    <w:pPr>
      <w:spacing w:before="60" w:after="220" w:line="240" w:lineRule="auto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1DA64530418244C985E8EB02E3FA7DE06">
    <w:name w:val="1DA64530418244C985E8EB02E3FA7DE06"/>
    <w:rsid w:val="004C6A2E"/>
    <w:pPr>
      <w:spacing w:before="60" w:after="440" w:line="240" w:lineRule="atLeast"/>
      <w:jc w:val="center"/>
    </w:pPr>
    <w:rPr>
      <w:rFonts w:eastAsia="Times New Roman" w:cs="Times New Roman"/>
      <w:caps/>
      <w:spacing w:val="80"/>
      <w:sz w:val="44"/>
      <w:szCs w:val="20"/>
      <w:lang w:val="en-US" w:eastAsia="en-US"/>
    </w:rPr>
  </w:style>
  <w:style w:type="paragraph" w:customStyle="1" w:styleId="962768C2AD224C3CB0828B5B3B113F356">
    <w:name w:val="962768C2AD224C3CB0828B5B3B113F356"/>
    <w:rsid w:val="004C6A2E"/>
    <w:pPr>
      <w:pBdr>
        <w:bottom w:val="single" w:sz="6" w:space="1" w:color="808080" w:themeColor="background1" w:themeShade="80"/>
      </w:pBdr>
      <w:spacing w:before="220" w:after="0" w:line="220" w:lineRule="atLeast"/>
    </w:pPr>
    <w:rPr>
      <w:rFonts w:asciiTheme="majorHAnsi" w:eastAsia="Times New Roman" w:hAnsiTheme="majorHAnsi" w:cs="Times New Roman"/>
      <w:caps/>
      <w:spacing w:val="15"/>
      <w:sz w:val="20"/>
      <w:szCs w:val="20"/>
      <w:lang w:val="en-US" w:eastAsia="en-US"/>
    </w:rPr>
  </w:style>
  <w:style w:type="paragraph" w:customStyle="1" w:styleId="05AA758B4CEA4128BFA09F1DF68479454">
    <w:name w:val="05AA758B4CEA4128BFA09F1DF68479454"/>
    <w:rsid w:val="004C6A2E"/>
    <w:pPr>
      <w:spacing w:before="60" w:after="220" w:line="240" w:lineRule="auto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71A55A249F87488B9ACAA66339C6E0683">
    <w:name w:val="71A55A249F87488B9ACAA66339C6E0683"/>
    <w:rsid w:val="004C6A2E"/>
    <w:pPr>
      <w:spacing w:before="60" w:after="220" w:line="240" w:lineRule="auto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3E38454F8CEB4472B6B6F7F3FB3C97EA6">
    <w:name w:val="3E38454F8CEB4472B6B6F7F3FB3C97EA6"/>
    <w:rsid w:val="004C6A2E"/>
    <w:pPr>
      <w:spacing w:before="60" w:after="220" w:line="240" w:lineRule="auto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1E6E6B370CB040658E09588C7815B57D6">
    <w:name w:val="1E6E6B370CB040658E09588C7815B57D6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A5C89BDB5883462997A4928E65B194FF6">
    <w:name w:val="A5C89BDB5883462997A4928E65B194FF6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34B48A81EEA9486992A2A556FB1A38E46">
    <w:name w:val="34B48A81EEA9486992A2A556FB1A38E46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F403CDC3053542FFBC2F081607220A666">
    <w:name w:val="F403CDC3053542FFBC2F081607220A666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2DBEA80DC97747D499FE0651015617276">
    <w:name w:val="2DBEA80DC97747D499FE0651015617276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3DD3C76C68B44D7B80B1BEA04151153E6">
    <w:name w:val="3DD3C76C68B44D7B80B1BEA04151153E6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C82AEA473F5E4754B53E3C5C227A726D6">
    <w:name w:val="C82AEA473F5E4754B53E3C5C227A726D6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2AE984F54B7142328BB6C9F2253FF50B6">
    <w:name w:val="2AE984F54B7142328BB6C9F2253FF50B6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9CD389A0EC1544E48D59B2E276D555B46">
    <w:name w:val="9CD389A0EC1544E48D59B2E276D555B46"/>
    <w:rsid w:val="004C6A2E"/>
    <w:pPr>
      <w:spacing w:before="40" w:after="40" w:line="220" w:lineRule="atLeast"/>
    </w:pPr>
    <w:rPr>
      <w:rFonts w:eastAsia="Times New Roman" w:cs="Times New Roman"/>
      <w:i/>
      <w:spacing w:val="5"/>
      <w:sz w:val="23"/>
      <w:szCs w:val="20"/>
      <w:lang w:val="en-US" w:eastAsia="en-US"/>
    </w:rPr>
  </w:style>
  <w:style w:type="paragraph" w:customStyle="1" w:styleId="815F58DF30814F63BC6010937B9E3AF46">
    <w:name w:val="815F58DF30814F63BC6010937B9E3AF46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58262F6BBB97451DA83CDC23C9DC29B06">
    <w:name w:val="58262F6BBB97451DA83CDC23C9DC29B06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B6BB43A30AED4D0BA3109A2AE36412716">
    <w:name w:val="B6BB43A30AED4D0BA3109A2AE36412716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BF2A91B457BF4A15A212A89AE6E68BB56">
    <w:name w:val="BF2A91B457BF4A15A212A89AE6E68BB56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FC4759BD39934891B6B4B011FBCC96FA6">
    <w:name w:val="FC4759BD39934891B6B4B011FBCC96FA6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54B7AF1915F441CCBBC7BCA649C220B76">
    <w:name w:val="54B7AF1915F441CCBBC7BCA649C220B76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B52C71F28B354D6790AA0E17C3CC02116">
    <w:name w:val="B52C71F28B354D6790AA0E17C3CC02116"/>
    <w:rsid w:val="004C6A2E"/>
    <w:pPr>
      <w:spacing w:before="40" w:after="40" w:line="220" w:lineRule="atLeast"/>
    </w:pPr>
    <w:rPr>
      <w:rFonts w:eastAsia="Times New Roman" w:cs="Times New Roman"/>
      <w:i/>
      <w:spacing w:val="5"/>
      <w:sz w:val="23"/>
      <w:szCs w:val="20"/>
      <w:lang w:val="en-US" w:eastAsia="en-US"/>
    </w:rPr>
  </w:style>
  <w:style w:type="paragraph" w:customStyle="1" w:styleId="A9CF5141CA354982A7AD02C805B24F616">
    <w:name w:val="A9CF5141CA354982A7AD02C805B24F616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23DAA0BCEE324E088C5E993A5D7A6C436">
    <w:name w:val="23DAA0BCEE324E088C5E993A5D7A6C436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F6C8FDF8B23E49F8B2441D5F404F762F6">
    <w:name w:val="F6C8FDF8B23E49F8B2441D5F404F762F6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F4C8D2837C834BD0B369258C808F3FA76">
    <w:name w:val="F4C8D2837C834BD0B369258C808F3FA76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A27530D1647446A88ADEBB353B794FB76">
    <w:name w:val="A27530D1647446A88ADEBB353B794FB76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66A21F5B444C4A7294E3738D57D81F476">
    <w:name w:val="66A21F5B444C4A7294E3738D57D81F476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FDCBF20A442A4BDC9DE196BB744D2CCB6">
    <w:name w:val="FDCBF20A442A4BDC9DE196BB744D2CCB6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1F18221E93A343E580C70057E96755D26">
    <w:name w:val="1F18221E93A343E580C70057E96755D26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07967992C9CD44DA9CC2F78C889DF8296">
    <w:name w:val="07967992C9CD44DA9CC2F78C889DF8296"/>
    <w:rsid w:val="004C6A2E"/>
    <w:pPr>
      <w:spacing w:before="60" w:after="220" w:line="240" w:lineRule="auto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3EED0BE670BA426CAE60FA5A19B19CA2">
    <w:name w:val="3EED0BE670BA426CAE60FA5A19B19CA2"/>
    <w:rsid w:val="004C6A2E"/>
  </w:style>
  <w:style w:type="paragraph" w:customStyle="1" w:styleId="93CA7884F4AB4A22BBA9FD89B8EC7788">
    <w:name w:val="93CA7884F4AB4A22BBA9FD89B8EC7788"/>
    <w:rsid w:val="004C6A2E"/>
  </w:style>
  <w:style w:type="paragraph" w:customStyle="1" w:styleId="3510BD3F2CDD441BA25D1CBE12CA4BE8">
    <w:name w:val="3510BD3F2CDD441BA25D1CBE12CA4BE8"/>
    <w:rsid w:val="004C6A2E"/>
  </w:style>
  <w:style w:type="paragraph" w:customStyle="1" w:styleId="1DA64530418244C985E8EB02E3FA7DE07">
    <w:name w:val="1DA64530418244C985E8EB02E3FA7DE07"/>
    <w:rsid w:val="004C6A2E"/>
    <w:pPr>
      <w:spacing w:before="60" w:after="440" w:line="240" w:lineRule="atLeast"/>
      <w:jc w:val="center"/>
    </w:pPr>
    <w:rPr>
      <w:rFonts w:eastAsia="Times New Roman" w:cs="Times New Roman"/>
      <w:caps/>
      <w:spacing w:val="80"/>
      <w:sz w:val="44"/>
      <w:szCs w:val="20"/>
      <w:lang w:val="en-US" w:eastAsia="en-US"/>
    </w:rPr>
  </w:style>
  <w:style w:type="paragraph" w:customStyle="1" w:styleId="962768C2AD224C3CB0828B5B3B113F357">
    <w:name w:val="962768C2AD224C3CB0828B5B3B113F357"/>
    <w:rsid w:val="004C6A2E"/>
    <w:pPr>
      <w:pBdr>
        <w:bottom w:val="single" w:sz="6" w:space="1" w:color="808080" w:themeColor="background1" w:themeShade="80"/>
      </w:pBdr>
      <w:spacing w:before="220" w:after="0" w:line="220" w:lineRule="atLeast"/>
    </w:pPr>
    <w:rPr>
      <w:rFonts w:asciiTheme="majorHAnsi" w:eastAsia="Times New Roman" w:hAnsiTheme="majorHAnsi" w:cs="Times New Roman"/>
      <w:caps/>
      <w:spacing w:val="15"/>
      <w:sz w:val="20"/>
      <w:szCs w:val="20"/>
      <w:lang w:val="en-US" w:eastAsia="en-US"/>
    </w:rPr>
  </w:style>
  <w:style w:type="paragraph" w:customStyle="1" w:styleId="05AA758B4CEA4128BFA09F1DF68479455">
    <w:name w:val="05AA758B4CEA4128BFA09F1DF68479455"/>
    <w:rsid w:val="004C6A2E"/>
    <w:pPr>
      <w:spacing w:before="60" w:after="220" w:line="240" w:lineRule="auto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71A55A249F87488B9ACAA66339C6E0684">
    <w:name w:val="71A55A249F87488B9ACAA66339C6E0684"/>
    <w:rsid w:val="004C6A2E"/>
    <w:pPr>
      <w:spacing w:before="60" w:after="220" w:line="240" w:lineRule="auto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3E38454F8CEB4472B6B6F7F3FB3C97EA7">
    <w:name w:val="3E38454F8CEB4472B6B6F7F3FB3C97EA7"/>
    <w:rsid w:val="004C6A2E"/>
    <w:pPr>
      <w:spacing w:before="60" w:after="220" w:line="240" w:lineRule="auto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1E6E6B370CB040658E09588C7815B57D7">
    <w:name w:val="1E6E6B370CB040658E09588C7815B57D7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A5C89BDB5883462997A4928E65B194FF7">
    <w:name w:val="A5C89BDB5883462997A4928E65B194FF7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34B48A81EEA9486992A2A556FB1A38E47">
    <w:name w:val="34B48A81EEA9486992A2A556FB1A38E47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F403CDC3053542FFBC2F081607220A667">
    <w:name w:val="F403CDC3053542FFBC2F081607220A667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2DBEA80DC97747D499FE0651015617277">
    <w:name w:val="2DBEA80DC97747D499FE0651015617277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3DD3C76C68B44D7B80B1BEA04151153E7">
    <w:name w:val="3DD3C76C68B44D7B80B1BEA04151153E7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C82AEA473F5E4754B53E3C5C227A726D7">
    <w:name w:val="C82AEA473F5E4754B53E3C5C227A726D7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2AE984F54B7142328BB6C9F2253FF50B7">
    <w:name w:val="2AE984F54B7142328BB6C9F2253FF50B7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9CD389A0EC1544E48D59B2E276D555B47">
    <w:name w:val="9CD389A0EC1544E48D59B2E276D555B47"/>
    <w:rsid w:val="004C6A2E"/>
    <w:pPr>
      <w:spacing w:before="40" w:after="40" w:line="220" w:lineRule="atLeast"/>
    </w:pPr>
    <w:rPr>
      <w:rFonts w:eastAsia="Times New Roman" w:cs="Times New Roman"/>
      <w:i/>
      <w:spacing w:val="5"/>
      <w:sz w:val="23"/>
      <w:szCs w:val="20"/>
      <w:lang w:val="en-US" w:eastAsia="en-US"/>
    </w:rPr>
  </w:style>
  <w:style w:type="paragraph" w:customStyle="1" w:styleId="815F58DF30814F63BC6010937B9E3AF47">
    <w:name w:val="815F58DF30814F63BC6010937B9E3AF47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58262F6BBB97451DA83CDC23C9DC29B07">
    <w:name w:val="58262F6BBB97451DA83CDC23C9DC29B07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B6BB43A30AED4D0BA3109A2AE36412717">
    <w:name w:val="B6BB43A30AED4D0BA3109A2AE36412717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BF2A91B457BF4A15A212A89AE6E68BB57">
    <w:name w:val="BF2A91B457BF4A15A212A89AE6E68BB57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FC4759BD39934891B6B4B011FBCC96FA7">
    <w:name w:val="FC4759BD39934891B6B4B011FBCC96FA7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54B7AF1915F441CCBBC7BCA649C220B77">
    <w:name w:val="54B7AF1915F441CCBBC7BCA649C220B77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B52C71F28B354D6790AA0E17C3CC02117">
    <w:name w:val="B52C71F28B354D6790AA0E17C3CC02117"/>
    <w:rsid w:val="004C6A2E"/>
    <w:pPr>
      <w:spacing w:before="40" w:after="40" w:line="220" w:lineRule="atLeast"/>
    </w:pPr>
    <w:rPr>
      <w:rFonts w:eastAsia="Times New Roman" w:cs="Times New Roman"/>
      <w:i/>
      <w:spacing w:val="5"/>
      <w:sz w:val="23"/>
      <w:szCs w:val="20"/>
      <w:lang w:val="en-US" w:eastAsia="en-US"/>
    </w:rPr>
  </w:style>
  <w:style w:type="paragraph" w:customStyle="1" w:styleId="A9CF5141CA354982A7AD02C805B24F617">
    <w:name w:val="A9CF5141CA354982A7AD02C805B24F617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23DAA0BCEE324E088C5E993A5D7A6C437">
    <w:name w:val="23DAA0BCEE324E088C5E993A5D7A6C437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F6C8FDF8B23E49F8B2441D5F404F762F7">
    <w:name w:val="F6C8FDF8B23E49F8B2441D5F404F762F7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F4C8D2837C834BD0B369258C808F3FA77">
    <w:name w:val="F4C8D2837C834BD0B369258C808F3FA77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A27530D1647446A88ADEBB353B794FB77">
    <w:name w:val="A27530D1647446A88ADEBB353B794FB77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66A21F5B444C4A7294E3738D57D81F477">
    <w:name w:val="66A21F5B444C4A7294E3738D57D81F477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FDCBF20A442A4BDC9DE196BB744D2CCB7">
    <w:name w:val="FDCBF20A442A4BDC9DE196BB744D2CCB7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1F18221E93A343E580C70057E96755D27">
    <w:name w:val="1F18221E93A343E580C70057E96755D27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07967992C9CD44DA9CC2F78C889DF8297">
    <w:name w:val="07967992C9CD44DA9CC2F78C889DF8297"/>
    <w:rsid w:val="004C6A2E"/>
    <w:pPr>
      <w:spacing w:before="60" w:after="220" w:line="240" w:lineRule="auto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3EED0BE670BA426CAE60FA5A19B19CA21">
    <w:name w:val="3EED0BE670BA426CAE60FA5A19B19CA21"/>
    <w:rsid w:val="004C6A2E"/>
    <w:pPr>
      <w:spacing w:before="60" w:after="220" w:line="240" w:lineRule="auto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93CA7884F4AB4A22BBA9FD89B8EC77881">
    <w:name w:val="93CA7884F4AB4A22BBA9FD89B8EC77881"/>
    <w:rsid w:val="004C6A2E"/>
    <w:pPr>
      <w:spacing w:before="60" w:after="220" w:line="240" w:lineRule="auto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3510BD3F2CDD441BA25D1CBE12CA4BE81">
    <w:name w:val="3510BD3F2CDD441BA25D1CBE12CA4BE81"/>
    <w:rsid w:val="004C6A2E"/>
    <w:pPr>
      <w:spacing w:before="60" w:after="220" w:line="240" w:lineRule="auto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8D9F0C1C90CD4152A6D839EE998B8BCB">
    <w:name w:val="8D9F0C1C90CD4152A6D839EE998B8BCB"/>
    <w:rsid w:val="004C6A2E"/>
  </w:style>
  <w:style w:type="paragraph" w:customStyle="1" w:styleId="1DA64530418244C985E8EB02E3FA7DE08">
    <w:name w:val="1DA64530418244C985E8EB02E3FA7DE08"/>
    <w:rsid w:val="004C6A2E"/>
    <w:pPr>
      <w:spacing w:before="60" w:after="440" w:line="240" w:lineRule="atLeast"/>
      <w:jc w:val="center"/>
    </w:pPr>
    <w:rPr>
      <w:rFonts w:eastAsia="Times New Roman" w:cs="Times New Roman"/>
      <w:caps/>
      <w:spacing w:val="80"/>
      <w:sz w:val="44"/>
      <w:szCs w:val="20"/>
      <w:lang w:val="en-US" w:eastAsia="en-US"/>
    </w:rPr>
  </w:style>
  <w:style w:type="paragraph" w:customStyle="1" w:styleId="962768C2AD224C3CB0828B5B3B113F358">
    <w:name w:val="962768C2AD224C3CB0828B5B3B113F358"/>
    <w:rsid w:val="004C6A2E"/>
    <w:pPr>
      <w:pBdr>
        <w:bottom w:val="single" w:sz="6" w:space="1" w:color="808080" w:themeColor="background1" w:themeShade="80"/>
      </w:pBdr>
      <w:spacing w:before="220" w:after="0" w:line="220" w:lineRule="atLeast"/>
    </w:pPr>
    <w:rPr>
      <w:rFonts w:asciiTheme="majorHAnsi" w:eastAsia="Times New Roman" w:hAnsiTheme="majorHAnsi" w:cs="Times New Roman"/>
      <w:caps/>
      <w:spacing w:val="15"/>
      <w:sz w:val="20"/>
      <w:szCs w:val="20"/>
      <w:lang w:val="en-US" w:eastAsia="en-US"/>
    </w:rPr>
  </w:style>
  <w:style w:type="paragraph" w:customStyle="1" w:styleId="05AA758B4CEA4128BFA09F1DF68479456">
    <w:name w:val="05AA758B4CEA4128BFA09F1DF68479456"/>
    <w:rsid w:val="004C6A2E"/>
    <w:pPr>
      <w:spacing w:before="60" w:after="220" w:line="240" w:lineRule="auto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71A55A249F87488B9ACAA66339C6E0685">
    <w:name w:val="71A55A249F87488B9ACAA66339C6E0685"/>
    <w:rsid w:val="004C6A2E"/>
    <w:pPr>
      <w:spacing w:before="60" w:after="220" w:line="240" w:lineRule="auto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3E38454F8CEB4472B6B6F7F3FB3C97EA8">
    <w:name w:val="3E38454F8CEB4472B6B6F7F3FB3C97EA8"/>
    <w:rsid w:val="004C6A2E"/>
    <w:pPr>
      <w:spacing w:before="60" w:after="220" w:line="240" w:lineRule="auto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1E6E6B370CB040658E09588C7815B57D8">
    <w:name w:val="1E6E6B370CB040658E09588C7815B57D8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A5C89BDB5883462997A4928E65B194FF8">
    <w:name w:val="A5C89BDB5883462997A4928E65B194FF8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34B48A81EEA9486992A2A556FB1A38E48">
    <w:name w:val="34B48A81EEA9486992A2A556FB1A38E48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F403CDC3053542FFBC2F081607220A668">
    <w:name w:val="F403CDC3053542FFBC2F081607220A668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2DBEA80DC97747D499FE0651015617278">
    <w:name w:val="2DBEA80DC97747D499FE0651015617278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3DD3C76C68B44D7B80B1BEA04151153E8">
    <w:name w:val="3DD3C76C68B44D7B80B1BEA04151153E8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C82AEA473F5E4754B53E3C5C227A726D8">
    <w:name w:val="C82AEA473F5E4754B53E3C5C227A726D8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2AE984F54B7142328BB6C9F2253FF50B8">
    <w:name w:val="2AE984F54B7142328BB6C9F2253FF50B8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9CD389A0EC1544E48D59B2E276D555B48">
    <w:name w:val="9CD389A0EC1544E48D59B2E276D555B48"/>
    <w:rsid w:val="004C6A2E"/>
    <w:pPr>
      <w:spacing w:before="40" w:after="40" w:line="220" w:lineRule="atLeast"/>
    </w:pPr>
    <w:rPr>
      <w:rFonts w:eastAsia="Times New Roman" w:cs="Times New Roman"/>
      <w:i/>
      <w:spacing w:val="5"/>
      <w:sz w:val="23"/>
      <w:szCs w:val="20"/>
      <w:lang w:val="en-US" w:eastAsia="en-US"/>
    </w:rPr>
  </w:style>
  <w:style w:type="paragraph" w:customStyle="1" w:styleId="815F58DF30814F63BC6010937B9E3AF48">
    <w:name w:val="815F58DF30814F63BC6010937B9E3AF48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58262F6BBB97451DA83CDC23C9DC29B08">
    <w:name w:val="58262F6BBB97451DA83CDC23C9DC29B08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B6BB43A30AED4D0BA3109A2AE36412718">
    <w:name w:val="B6BB43A30AED4D0BA3109A2AE36412718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BF2A91B457BF4A15A212A89AE6E68BB58">
    <w:name w:val="BF2A91B457BF4A15A212A89AE6E68BB58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FC4759BD39934891B6B4B011FBCC96FA8">
    <w:name w:val="FC4759BD39934891B6B4B011FBCC96FA8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54B7AF1915F441CCBBC7BCA649C220B78">
    <w:name w:val="54B7AF1915F441CCBBC7BCA649C220B78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B52C71F28B354D6790AA0E17C3CC02118">
    <w:name w:val="B52C71F28B354D6790AA0E17C3CC02118"/>
    <w:rsid w:val="004C6A2E"/>
    <w:pPr>
      <w:spacing w:before="40" w:after="40" w:line="220" w:lineRule="atLeast"/>
    </w:pPr>
    <w:rPr>
      <w:rFonts w:eastAsia="Times New Roman" w:cs="Times New Roman"/>
      <w:i/>
      <w:spacing w:val="5"/>
      <w:sz w:val="23"/>
      <w:szCs w:val="20"/>
      <w:lang w:val="en-US" w:eastAsia="en-US"/>
    </w:rPr>
  </w:style>
  <w:style w:type="paragraph" w:customStyle="1" w:styleId="A9CF5141CA354982A7AD02C805B24F618">
    <w:name w:val="A9CF5141CA354982A7AD02C805B24F618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23DAA0BCEE324E088C5E993A5D7A6C438">
    <w:name w:val="23DAA0BCEE324E088C5E993A5D7A6C438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F6C8FDF8B23E49F8B2441D5F404F762F8">
    <w:name w:val="F6C8FDF8B23E49F8B2441D5F404F762F8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F4C8D2837C834BD0B369258C808F3FA78">
    <w:name w:val="F4C8D2837C834BD0B369258C808F3FA78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A27530D1647446A88ADEBB353B794FB78">
    <w:name w:val="A27530D1647446A88ADEBB353B794FB78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66A21F5B444C4A7294E3738D57D81F478">
    <w:name w:val="66A21F5B444C4A7294E3738D57D81F478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FDCBF20A442A4BDC9DE196BB744D2CCB8">
    <w:name w:val="FDCBF20A442A4BDC9DE196BB744D2CCB8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1F18221E93A343E580C70057E96755D28">
    <w:name w:val="1F18221E93A343E580C70057E96755D28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07967992C9CD44DA9CC2F78C889DF8298">
    <w:name w:val="07967992C9CD44DA9CC2F78C889DF8298"/>
    <w:rsid w:val="004C6A2E"/>
    <w:pPr>
      <w:spacing w:before="60" w:after="220" w:line="240" w:lineRule="auto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3EED0BE670BA426CAE60FA5A19B19CA22">
    <w:name w:val="3EED0BE670BA426CAE60FA5A19B19CA22"/>
    <w:rsid w:val="004C6A2E"/>
    <w:pPr>
      <w:spacing w:before="60" w:after="220" w:line="240" w:lineRule="auto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93CA7884F4AB4A22BBA9FD89B8EC77882">
    <w:name w:val="93CA7884F4AB4A22BBA9FD89B8EC77882"/>
    <w:rsid w:val="004C6A2E"/>
    <w:pPr>
      <w:spacing w:before="60" w:after="220" w:line="240" w:lineRule="auto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8D9F0C1C90CD4152A6D839EE998B8BCB1">
    <w:name w:val="8D9F0C1C90CD4152A6D839EE998B8BCB1"/>
    <w:rsid w:val="004C6A2E"/>
    <w:pPr>
      <w:spacing w:before="60" w:after="220" w:line="240" w:lineRule="auto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3510BD3F2CDD441BA25D1CBE12CA4BE82">
    <w:name w:val="3510BD3F2CDD441BA25D1CBE12CA4BE82"/>
    <w:rsid w:val="004C6A2E"/>
    <w:pPr>
      <w:spacing w:before="60" w:after="220" w:line="240" w:lineRule="auto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1DA64530418244C985E8EB02E3FA7DE09">
    <w:name w:val="1DA64530418244C985E8EB02E3FA7DE09"/>
    <w:rsid w:val="004C6A2E"/>
    <w:pPr>
      <w:spacing w:before="60" w:after="440" w:line="240" w:lineRule="atLeast"/>
      <w:jc w:val="center"/>
    </w:pPr>
    <w:rPr>
      <w:rFonts w:eastAsia="Times New Roman" w:cs="Times New Roman"/>
      <w:caps/>
      <w:spacing w:val="80"/>
      <w:sz w:val="44"/>
      <w:szCs w:val="20"/>
      <w:lang w:val="en-US" w:eastAsia="en-US"/>
    </w:rPr>
  </w:style>
  <w:style w:type="paragraph" w:customStyle="1" w:styleId="962768C2AD224C3CB0828B5B3B113F359">
    <w:name w:val="962768C2AD224C3CB0828B5B3B113F359"/>
    <w:rsid w:val="004C6A2E"/>
    <w:pPr>
      <w:pBdr>
        <w:bottom w:val="single" w:sz="6" w:space="1" w:color="808080" w:themeColor="background1" w:themeShade="80"/>
      </w:pBdr>
      <w:spacing w:before="220" w:after="0" w:line="220" w:lineRule="atLeast"/>
    </w:pPr>
    <w:rPr>
      <w:rFonts w:asciiTheme="majorHAnsi" w:eastAsia="Times New Roman" w:hAnsiTheme="majorHAnsi" w:cs="Times New Roman"/>
      <w:caps/>
      <w:spacing w:val="15"/>
      <w:sz w:val="20"/>
      <w:szCs w:val="20"/>
      <w:lang w:val="en-US" w:eastAsia="en-US"/>
    </w:rPr>
  </w:style>
  <w:style w:type="paragraph" w:customStyle="1" w:styleId="05AA758B4CEA4128BFA09F1DF68479457">
    <w:name w:val="05AA758B4CEA4128BFA09F1DF68479457"/>
    <w:rsid w:val="004C6A2E"/>
    <w:pPr>
      <w:spacing w:before="60" w:after="220" w:line="240" w:lineRule="auto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71A55A249F87488B9ACAA66339C6E0686">
    <w:name w:val="71A55A249F87488B9ACAA66339C6E0686"/>
    <w:rsid w:val="004C6A2E"/>
    <w:pPr>
      <w:spacing w:before="60" w:after="220" w:line="240" w:lineRule="auto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3E38454F8CEB4472B6B6F7F3FB3C97EA9">
    <w:name w:val="3E38454F8CEB4472B6B6F7F3FB3C97EA9"/>
    <w:rsid w:val="004C6A2E"/>
    <w:pPr>
      <w:spacing w:before="60" w:after="220" w:line="240" w:lineRule="auto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1E6E6B370CB040658E09588C7815B57D9">
    <w:name w:val="1E6E6B370CB040658E09588C7815B57D9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A5C89BDB5883462997A4928E65B194FF9">
    <w:name w:val="A5C89BDB5883462997A4928E65B194FF9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34B48A81EEA9486992A2A556FB1A38E49">
    <w:name w:val="34B48A81EEA9486992A2A556FB1A38E49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F403CDC3053542FFBC2F081607220A669">
    <w:name w:val="F403CDC3053542FFBC2F081607220A669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2DBEA80DC97747D499FE0651015617279">
    <w:name w:val="2DBEA80DC97747D499FE0651015617279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3DD3C76C68B44D7B80B1BEA04151153E9">
    <w:name w:val="3DD3C76C68B44D7B80B1BEA04151153E9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C82AEA473F5E4754B53E3C5C227A726D9">
    <w:name w:val="C82AEA473F5E4754B53E3C5C227A726D9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2AE984F54B7142328BB6C9F2253FF50B9">
    <w:name w:val="2AE984F54B7142328BB6C9F2253FF50B9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9CD389A0EC1544E48D59B2E276D555B49">
    <w:name w:val="9CD389A0EC1544E48D59B2E276D555B49"/>
    <w:rsid w:val="004C6A2E"/>
    <w:pPr>
      <w:spacing w:before="40" w:after="40" w:line="220" w:lineRule="atLeast"/>
    </w:pPr>
    <w:rPr>
      <w:rFonts w:eastAsia="Times New Roman" w:cs="Times New Roman"/>
      <w:i/>
      <w:spacing w:val="5"/>
      <w:sz w:val="23"/>
      <w:szCs w:val="20"/>
      <w:lang w:val="en-US" w:eastAsia="en-US"/>
    </w:rPr>
  </w:style>
  <w:style w:type="paragraph" w:customStyle="1" w:styleId="815F58DF30814F63BC6010937B9E3AF49">
    <w:name w:val="815F58DF30814F63BC6010937B9E3AF49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58262F6BBB97451DA83CDC23C9DC29B09">
    <w:name w:val="58262F6BBB97451DA83CDC23C9DC29B09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B6BB43A30AED4D0BA3109A2AE36412719">
    <w:name w:val="B6BB43A30AED4D0BA3109A2AE36412719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BF2A91B457BF4A15A212A89AE6E68BB59">
    <w:name w:val="BF2A91B457BF4A15A212A89AE6E68BB59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FC4759BD39934891B6B4B011FBCC96FA9">
    <w:name w:val="FC4759BD39934891B6B4B011FBCC96FA9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54B7AF1915F441CCBBC7BCA649C220B79">
    <w:name w:val="54B7AF1915F441CCBBC7BCA649C220B79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B52C71F28B354D6790AA0E17C3CC02119">
    <w:name w:val="B52C71F28B354D6790AA0E17C3CC02119"/>
    <w:rsid w:val="004C6A2E"/>
    <w:pPr>
      <w:spacing w:before="40" w:after="40" w:line="220" w:lineRule="atLeast"/>
    </w:pPr>
    <w:rPr>
      <w:rFonts w:eastAsia="Times New Roman" w:cs="Times New Roman"/>
      <w:i/>
      <w:spacing w:val="5"/>
      <w:sz w:val="23"/>
      <w:szCs w:val="20"/>
      <w:lang w:val="en-US" w:eastAsia="en-US"/>
    </w:rPr>
  </w:style>
  <w:style w:type="paragraph" w:customStyle="1" w:styleId="A9CF5141CA354982A7AD02C805B24F619">
    <w:name w:val="A9CF5141CA354982A7AD02C805B24F619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23DAA0BCEE324E088C5E993A5D7A6C439">
    <w:name w:val="23DAA0BCEE324E088C5E993A5D7A6C439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F6C8FDF8B23E49F8B2441D5F404F762F9">
    <w:name w:val="F6C8FDF8B23E49F8B2441D5F404F762F9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F4C8D2837C834BD0B369258C808F3FA79">
    <w:name w:val="F4C8D2837C834BD0B369258C808F3FA79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A27530D1647446A88ADEBB353B794FB79">
    <w:name w:val="A27530D1647446A88ADEBB353B794FB79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66A21F5B444C4A7294E3738D57D81F479">
    <w:name w:val="66A21F5B444C4A7294E3738D57D81F479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FDCBF20A442A4BDC9DE196BB744D2CCB9">
    <w:name w:val="FDCBF20A442A4BDC9DE196BB744D2CCB9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1F18221E93A343E580C70057E96755D29">
    <w:name w:val="1F18221E93A343E580C70057E96755D29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07967992C9CD44DA9CC2F78C889DF8299">
    <w:name w:val="07967992C9CD44DA9CC2F78C889DF8299"/>
    <w:rsid w:val="004C6A2E"/>
    <w:pPr>
      <w:spacing w:before="60" w:after="220" w:line="240" w:lineRule="auto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3EED0BE670BA426CAE60FA5A19B19CA23">
    <w:name w:val="3EED0BE670BA426CAE60FA5A19B19CA23"/>
    <w:rsid w:val="004C6A2E"/>
    <w:pPr>
      <w:spacing w:before="60" w:after="220" w:line="240" w:lineRule="auto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93CA7884F4AB4A22BBA9FD89B8EC77883">
    <w:name w:val="93CA7884F4AB4A22BBA9FD89B8EC77883"/>
    <w:rsid w:val="004C6A2E"/>
    <w:pPr>
      <w:spacing w:before="60" w:after="220" w:line="240" w:lineRule="auto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8D9F0C1C90CD4152A6D839EE998B8BCB2">
    <w:name w:val="8D9F0C1C90CD4152A6D839EE998B8BCB2"/>
    <w:rsid w:val="004C6A2E"/>
    <w:pPr>
      <w:spacing w:before="60" w:after="220" w:line="240" w:lineRule="auto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3510BD3F2CDD441BA25D1CBE12CA4BE83">
    <w:name w:val="3510BD3F2CDD441BA25D1CBE12CA4BE83"/>
    <w:rsid w:val="004C6A2E"/>
    <w:pPr>
      <w:spacing w:before="60" w:after="220" w:line="240" w:lineRule="auto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2ABF80E5382040AD9C25EB687F056CEE">
    <w:name w:val="2ABF80E5382040AD9C25EB687F056CEE"/>
    <w:rsid w:val="004C6A2E"/>
  </w:style>
  <w:style w:type="paragraph" w:customStyle="1" w:styleId="F1C3DD3BD4EB4FBA9B71D2F7317B50C6">
    <w:name w:val="F1C3DD3BD4EB4FBA9B71D2F7317B50C6"/>
    <w:rsid w:val="004C6A2E"/>
  </w:style>
  <w:style w:type="paragraph" w:customStyle="1" w:styleId="7CF2E1F5CE2746DD8246396AD55E0CE9">
    <w:name w:val="7CF2E1F5CE2746DD8246396AD55E0CE9"/>
    <w:rsid w:val="004C6A2E"/>
  </w:style>
  <w:style w:type="paragraph" w:customStyle="1" w:styleId="0B4A5BD2BB2D4700A05A2758E62DA434">
    <w:name w:val="0B4A5BD2BB2D4700A05A2758E62DA434"/>
    <w:rsid w:val="004C6A2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Resume">
      <a:majorFont>
        <a:latin typeface="Garamond"/>
        <a:ea typeface=""/>
        <a:cs typeface=""/>
      </a:majorFont>
      <a:minorFont>
        <a:latin typeface="Garamond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734344-EF32-4D1A-8487-837ED7C80C3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EDDC6C0-7BBC-4D8F-BE0A-9DA21C34D5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MS_ElegantResume</Template>
  <TotalTime>24</TotalTime>
  <Pages>1</Pages>
  <Words>115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Sales manager resume (Elegant design)</vt:lpstr>
    </vt:vector>
  </TitlesOfParts>
  <Company>Microsoft</Company>
  <LinksUpToDate>false</LinksUpToDate>
  <CharactersWithSpaces>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Sales manager resume (Elegant design)</dc:title>
  <cp:lastModifiedBy>Aleksandra Janosevic</cp:lastModifiedBy>
  <cp:revision>3</cp:revision>
  <cp:lastPrinted>2003-12-31T20:25:00Z</cp:lastPrinted>
  <dcterms:created xsi:type="dcterms:W3CDTF">2014-02-19T05:30:00Z</dcterms:created>
  <dcterms:modified xsi:type="dcterms:W3CDTF">2014-02-19T05:54:00Z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TC063695071033</vt:lpwstr>
  </property>
</Properties>
</file>